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08A" w:rsidRPr="00C053DF" w:rsidRDefault="00A7508A" w:rsidP="00A7508A">
      <w:pPr>
        <w:rPr>
          <w:rFonts w:ascii="David" w:hAnsi="David" w:cs="David" w:hint="cs"/>
          <w:sz w:val="24"/>
          <w:szCs w:val="24"/>
        </w:rPr>
      </w:pPr>
    </w:p>
    <w:p w:rsidR="00A7508A" w:rsidRPr="00C053DF" w:rsidRDefault="00A7508A" w:rsidP="00A7508A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 w:rsidR="00BA0289">
        <w:rPr>
          <w:rFonts w:ascii="David" w:eastAsia="Times New Roman" w:hAnsi="David" w:cs="David"/>
          <w:noProof/>
          <w:sz w:val="24"/>
          <w:szCs w:val="24"/>
          <w:rtl/>
        </w:rPr>
        <w:t>‏י"ט אדר תשע"ח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A7508A" w:rsidRPr="00C053DF" w:rsidRDefault="00A7508A" w:rsidP="00A7508A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 w:rsidR="00BA0289">
        <w:rPr>
          <w:rFonts w:ascii="David" w:hAnsi="David" w:cs="David"/>
          <w:noProof/>
          <w:sz w:val="24"/>
          <w:szCs w:val="24"/>
          <w:rtl/>
        </w:rPr>
        <w:t>‏06 מרץ 2018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A7508A" w:rsidRPr="00C053DF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</w:p>
    <w:p w:rsidR="00A7508A" w:rsidRPr="00C053DF" w:rsidRDefault="00BA0289" w:rsidP="00A7508A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לכבוד</w:t>
      </w:r>
      <w:bookmarkStart w:id="0" w:name="_GoBack"/>
      <w:bookmarkEnd w:id="0"/>
    </w:p>
    <w:p w:rsidR="00A7508A" w:rsidRPr="00C053DF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</w:p>
    <w:p w:rsidR="00A7508A" w:rsidRPr="00E659FF" w:rsidRDefault="00A7508A" w:rsidP="00A7508A">
      <w:pPr>
        <w:spacing w:after="0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C053DF">
        <w:rPr>
          <w:rFonts w:ascii="David" w:hAnsi="David" w:cs="David"/>
          <w:sz w:val="24"/>
          <w:szCs w:val="24"/>
          <w:u w:val="single"/>
          <w:rtl/>
        </w:rPr>
        <w:t xml:space="preserve">הנדון: </w:t>
      </w:r>
      <w:r w:rsidRPr="00E659FF">
        <w:rPr>
          <w:rFonts w:ascii="David" w:hAnsi="David" w:cs="David"/>
          <w:sz w:val="24"/>
          <w:szCs w:val="24"/>
          <w:u w:val="single"/>
          <w:rtl/>
        </w:rPr>
        <w:t>קרן החינוך ארה"ב-ישראל</w:t>
      </w:r>
    </w:p>
    <w:p w:rsidR="00A7508A" w:rsidRPr="00C053DF" w:rsidRDefault="00A7508A" w:rsidP="00A7508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sz w:val="24"/>
          <w:szCs w:val="24"/>
          <w:rtl/>
        </w:rPr>
        <w:t xml:space="preserve"> 7/8/17</w:t>
      </w:r>
    </w:p>
    <w:p w:rsidR="00A7508A" w:rsidRPr="00C053DF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</w:p>
    <w:p w:rsidR="00A7508A" w:rsidRPr="00C053DF" w:rsidRDefault="00A7508A" w:rsidP="00A7508A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A7508A" w:rsidRPr="004D0123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</w:p>
    <w:p w:rsidR="00A7508A" w:rsidRPr="00E72786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>שלום רב,</w:t>
      </w:r>
    </w:p>
    <w:p w:rsidR="00A7508A" w:rsidRPr="00E72786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</w:p>
    <w:p w:rsidR="00A7508A" w:rsidRPr="004D0123" w:rsidRDefault="00A7508A" w:rsidP="00A7508A">
      <w:pPr>
        <w:spacing w:after="0"/>
        <w:rPr>
          <w:rFonts w:ascii="David" w:hAnsi="David" w:cs="David"/>
          <w:sz w:val="24"/>
          <w:szCs w:val="24"/>
        </w:rPr>
      </w:pPr>
      <w:r w:rsidRPr="004D0123">
        <w:rPr>
          <w:rFonts w:ascii="David" w:hAnsi="David" w:cs="David"/>
          <w:sz w:val="24"/>
          <w:szCs w:val="24"/>
          <w:rtl/>
        </w:rPr>
        <w:t>מצ"ב הדוח השנתי של קרן החינוך ארה"ב-ישראל לשנת 2015. בהתאם להוראת סעיף 8(3) לחוק חופש המידע, התשנ"ח-1998, הריני להודיעך כי במשרד החוץ לא אותרו דוחות שנתיים נוספים של הקרן, מהשנים אליהן מתייחסת בקשתך.</w:t>
      </w:r>
    </w:p>
    <w:p w:rsidR="00A7508A" w:rsidRPr="004D0123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</w:p>
    <w:p w:rsidR="00A7508A" w:rsidRPr="004D0123" w:rsidRDefault="00A7508A" w:rsidP="00A7508A">
      <w:pPr>
        <w:spacing w:after="0"/>
        <w:rPr>
          <w:rFonts w:ascii="David" w:hAnsi="David" w:cs="David"/>
          <w:sz w:val="24"/>
          <w:szCs w:val="24"/>
          <w:rtl/>
        </w:rPr>
      </w:pPr>
      <w:r w:rsidRPr="004D0123">
        <w:rPr>
          <w:rFonts w:ascii="David" w:hAnsi="David" w:cs="David"/>
          <w:sz w:val="24"/>
          <w:szCs w:val="24"/>
          <w:rtl/>
        </w:rPr>
        <w:t>לשלמות התמונה נוסיף, כי ביום 3.8.17 פורסם ברשומות חוק קרן חינוך ארצות הברית-ישראל, התשע"ז-2017.</w:t>
      </w:r>
    </w:p>
    <w:p w:rsidR="00A7508A" w:rsidRDefault="00A7508A" w:rsidP="00A7508A">
      <w:pPr>
        <w:rPr>
          <w:rFonts w:ascii="Arial" w:hAnsi="Arial" w:cs="Arial"/>
          <w:color w:val="003399"/>
          <w:rtl/>
        </w:rPr>
      </w:pPr>
    </w:p>
    <w:p w:rsidR="00A7508A" w:rsidRPr="00C053DF" w:rsidRDefault="00A7508A" w:rsidP="00A7508A">
      <w:pPr>
        <w:spacing w:after="0"/>
        <w:rPr>
          <w:rFonts w:ascii="David" w:hAnsi="David" w:cs="David"/>
          <w:sz w:val="24"/>
          <w:szCs w:val="24"/>
        </w:rPr>
      </w:pPr>
    </w:p>
    <w:p w:rsidR="00A7508A" w:rsidRPr="00C053DF" w:rsidRDefault="00A7508A" w:rsidP="00A7508A">
      <w:pPr>
        <w:rPr>
          <w:rFonts w:ascii="David" w:hAnsi="David" w:cs="David"/>
          <w:sz w:val="24"/>
          <w:szCs w:val="24"/>
        </w:rPr>
      </w:pPr>
    </w:p>
    <w:p w:rsidR="00A7508A" w:rsidRPr="00C053DF" w:rsidRDefault="00A7508A" w:rsidP="00A7508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A7508A" w:rsidRPr="00C053DF" w:rsidRDefault="00A7508A" w:rsidP="00A7508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851826A" wp14:editId="2A04E48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A7508A" w:rsidRPr="00C053DF" w:rsidRDefault="00A7508A" w:rsidP="00A7508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A7508A" w:rsidRPr="00C053DF" w:rsidRDefault="00A7508A" w:rsidP="00A7508A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A7508A" w:rsidRPr="00C053DF" w:rsidRDefault="00A7508A" w:rsidP="00A7508A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A7508A" w:rsidRPr="00C053DF" w:rsidRDefault="00A7508A" w:rsidP="00A7508A">
      <w:pPr>
        <w:rPr>
          <w:rFonts w:ascii="David" w:hAnsi="David" w:cs="David"/>
          <w:sz w:val="24"/>
          <w:szCs w:val="24"/>
        </w:rPr>
      </w:pPr>
    </w:p>
    <w:p w:rsidR="00A7508A" w:rsidRDefault="00A7508A" w:rsidP="00A7508A"/>
    <w:p w:rsidR="0070499E" w:rsidRDefault="0070499E"/>
    <w:sectPr w:rsidR="0070499E" w:rsidSect="00AE017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0289">
      <w:pPr>
        <w:spacing w:after="0" w:line="240" w:lineRule="auto"/>
      </w:pPr>
      <w:r>
        <w:separator/>
      </w:r>
    </w:p>
  </w:endnote>
  <w:endnote w:type="continuationSeparator" w:id="0">
    <w:p w:rsidR="00000000" w:rsidRDefault="00BA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B07" w:rsidRPr="00DB48F7" w:rsidRDefault="00BA0289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A7508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A7508A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 w:rsidR="00BA0289"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A7508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A7508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A7508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BA0289" w:rsidP="00DB48F7">
    <w:pPr>
      <w:pStyle w:val="a5"/>
      <w:spacing w:line="276" w:lineRule="auto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0289">
      <w:pPr>
        <w:spacing w:after="0" w:line="240" w:lineRule="auto"/>
      </w:pPr>
      <w:r>
        <w:separator/>
      </w:r>
    </w:p>
  </w:footnote>
  <w:footnote w:type="continuationSeparator" w:id="0">
    <w:p w:rsidR="00000000" w:rsidRDefault="00BA0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A7508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A7508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A7508A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FC6F419" wp14:editId="5E8F240B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A7508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A7508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BA0289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8A"/>
    <w:rsid w:val="00301969"/>
    <w:rsid w:val="0070499E"/>
    <w:rsid w:val="009611F8"/>
    <w:rsid w:val="00A7508A"/>
    <w:rsid w:val="00BA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08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5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508A"/>
  </w:style>
  <w:style w:type="paragraph" w:styleId="a5">
    <w:name w:val="footer"/>
    <w:basedOn w:val="a"/>
    <w:link w:val="a6"/>
    <w:unhideWhenUsed/>
    <w:rsid w:val="00A75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A7508A"/>
  </w:style>
  <w:style w:type="table" w:styleId="a7">
    <w:name w:val="Table Grid"/>
    <w:basedOn w:val="a1"/>
    <w:rsid w:val="00A7508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A7508A"/>
  </w:style>
  <w:style w:type="paragraph" w:styleId="a9">
    <w:name w:val="Balloon Text"/>
    <w:basedOn w:val="a"/>
    <w:link w:val="aa"/>
    <w:uiPriority w:val="99"/>
    <w:semiHidden/>
    <w:unhideWhenUsed/>
    <w:rsid w:val="00BA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BA0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08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5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508A"/>
  </w:style>
  <w:style w:type="paragraph" w:styleId="a5">
    <w:name w:val="footer"/>
    <w:basedOn w:val="a"/>
    <w:link w:val="a6"/>
    <w:unhideWhenUsed/>
    <w:rsid w:val="00A75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A7508A"/>
  </w:style>
  <w:style w:type="table" w:styleId="a7">
    <w:name w:val="Table Grid"/>
    <w:basedOn w:val="a1"/>
    <w:rsid w:val="00A7508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A7508A"/>
  </w:style>
  <w:style w:type="paragraph" w:styleId="a9">
    <w:name w:val="Balloon Text"/>
    <w:basedOn w:val="a"/>
    <w:link w:val="aa"/>
    <w:uiPriority w:val="99"/>
    <w:semiHidden/>
    <w:unhideWhenUsed/>
    <w:rsid w:val="00BA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BA0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CC288272.dotm</Template>
  <TotalTime>1</TotalTime>
  <Pages>1</Pages>
  <Words>166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Nahari Ariel</dc:creator>
  <cp:lastModifiedBy>Karin Aharonian</cp:lastModifiedBy>
  <cp:revision>2</cp:revision>
  <dcterms:created xsi:type="dcterms:W3CDTF">2018-03-06T09:46:00Z</dcterms:created>
  <dcterms:modified xsi:type="dcterms:W3CDTF">2018-03-06T09:46:00Z</dcterms:modified>
</cp:coreProperties>
</file>