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FB" w:rsidRDefault="000C60FB" w:rsidP="00556ECB">
      <w:pPr>
        <w:spacing w:line="360" w:lineRule="auto"/>
        <w:jc w:val="center"/>
        <w:rPr>
          <w:rFonts w:ascii="David" w:hAnsi="David" w:cs="David"/>
          <w:sz w:val="28"/>
          <w:lang w:bidi="he-IL"/>
        </w:rPr>
      </w:pPr>
      <w:bookmarkStart w:id="0" w:name="_GoBack"/>
      <w:bookmarkEnd w:id="0"/>
    </w:p>
    <w:p w:rsidR="000C60FB" w:rsidRDefault="000C60FB" w:rsidP="00447549">
      <w:pPr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</w:p>
    <w:p w:rsidR="000C60FB" w:rsidRDefault="000C60FB" w:rsidP="00447549">
      <w:pPr>
        <w:spacing w:line="360" w:lineRule="auto"/>
        <w:jc w:val="right"/>
        <w:rPr>
          <w:rFonts w:ascii="David" w:hAnsi="David" w:cs="David"/>
          <w:sz w:val="28"/>
          <w:lang w:bidi="he-IL"/>
        </w:rPr>
      </w:pPr>
    </w:p>
    <w:p w:rsidR="000C60FB" w:rsidRDefault="000C60FB" w:rsidP="00447549">
      <w:pPr>
        <w:bidi/>
        <w:ind w:left="611"/>
        <w:jc w:val="center"/>
        <w:rPr>
          <w:rFonts w:ascii="David" w:hAnsi="David" w:cs="David"/>
          <w:sz w:val="28"/>
          <w:rtl/>
          <w:lang w:bidi="he-IL"/>
        </w:rPr>
      </w:pPr>
    </w:p>
    <w:p w:rsidR="00447549" w:rsidRDefault="00447549" w:rsidP="000C60FB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47549" w:rsidRDefault="00447549" w:rsidP="00447549">
      <w:pPr>
        <w:bidi/>
        <w:ind w:left="611"/>
        <w:jc w:val="center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>סימוכין: פנייתך מיום</w:t>
      </w:r>
      <w:r>
        <w:rPr>
          <w:rFonts w:cs="David" w:hint="cs"/>
          <w:lang w:bidi="he-IL"/>
        </w:rPr>
        <w:t xml:space="preserve"> </w:t>
      </w:r>
      <w:r>
        <w:rPr>
          <w:rFonts w:cs="David" w:hint="cs"/>
          <w:rtl/>
          <w:lang w:bidi="he-IL"/>
        </w:rPr>
        <w:t>02.05.2019</w:t>
      </w:r>
    </w:p>
    <w:p w:rsidR="00447549" w:rsidRDefault="00447549" w:rsidP="00447549">
      <w:pPr>
        <w:jc w:val="center"/>
        <w:rPr>
          <w:rFonts w:ascii="Arial" w:hAnsi="Arial" w:cs="David"/>
          <w:rtl/>
          <w:lang w:bidi="he-IL"/>
        </w:rPr>
      </w:pPr>
    </w:p>
    <w:p w:rsidR="00447549" w:rsidRPr="00FD218F" w:rsidRDefault="00447549" w:rsidP="00447549">
      <w:pPr>
        <w:bidi/>
        <w:spacing w:after="120" w:line="360" w:lineRule="auto"/>
        <w:ind w:left="360"/>
        <w:jc w:val="both"/>
        <w:rPr>
          <w:rFonts w:ascii="Arial" w:eastAsia="Calibri" w:hAnsi="Arial" w:cs="David"/>
          <w:rtl/>
          <w:lang w:bidi="he-IL"/>
        </w:rPr>
      </w:pPr>
      <w:r w:rsidRPr="00FD218F">
        <w:rPr>
          <w:rFonts w:ascii="Arial" w:eastAsia="Calibri" w:hAnsi="Arial" w:cs="David" w:hint="cs"/>
          <w:rtl/>
          <w:lang w:bidi="he-IL"/>
        </w:rPr>
        <w:t>להל</w:t>
      </w:r>
      <w:r w:rsidRPr="00FD218F">
        <w:rPr>
          <w:rFonts w:ascii="Arial" w:eastAsia="Calibri" w:hAnsi="Arial" w:cs="David"/>
          <w:rtl/>
          <w:lang w:bidi="he-IL"/>
        </w:rPr>
        <w:t>ן המענה לפנייתך שבסימוכין בהתאם לחוק חופש המידע תשנ</w:t>
      </w:r>
      <w:r w:rsidRPr="00FD218F">
        <w:rPr>
          <w:rFonts w:ascii="Arial" w:eastAsia="Calibri" w:hAnsi="Arial" w:cs="David"/>
          <w:rtl/>
        </w:rPr>
        <w:t>"</w:t>
      </w:r>
      <w:r w:rsidRPr="00FD218F">
        <w:rPr>
          <w:rFonts w:ascii="Arial" w:eastAsia="Calibri" w:hAnsi="Arial" w:cs="David"/>
          <w:rtl/>
          <w:lang w:bidi="he-IL"/>
        </w:rPr>
        <w:t>ח</w:t>
      </w:r>
      <w:r w:rsidRPr="00FD218F">
        <w:rPr>
          <w:rFonts w:ascii="Arial" w:eastAsia="Calibri" w:hAnsi="Arial" w:cs="David"/>
          <w:rtl/>
        </w:rPr>
        <w:t>-1998</w:t>
      </w:r>
      <w:r w:rsidRPr="00FD218F">
        <w:rPr>
          <w:rFonts w:ascii="Arial" w:eastAsia="Calibri" w:hAnsi="Arial" w:cs="David" w:hint="cs"/>
          <w:rtl/>
          <w:lang w:bidi="he-IL"/>
        </w:rPr>
        <w:t>:</w:t>
      </w:r>
    </w:p>
    <w:p w:rsidR="00447549" w:rsidRDefault="005A7990" w:rsidP="005A7990">
      <w:pPr>
        <w:pStyle w:val="a7"/>
        <w:numPr>
          <w:ilvl w:val="0"/>
          <w:numId w:val="5"/>
        </w:numPr>
        <w:bidi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 xml:space="preserve">35,718 רשומים בפנקס </w:t>
      </w:r>
      <w:proofErr w:type="spellStart"/>
      <w:r>
        <w:rPr>
          <w:rFonts w:ascii="David" w:hAnsi="David" w:cs="David" w:hint="cs"/>
          <w:sz w:val="28"/>
          <w:rtl/>
          <w:lang w:bidi="he-IL"/>
        </w:rPr>
        <w:t>העו</w:t>
      </w:r>
      <w:proofErr w:type="spellEnd"/>
      <w:r>
        <w:rPr>
          <w:rFonts w:ascii="David" w:hAnsi="David" w:cs="David" w:hint="cs"/>
          <w:sz w:val="28"/>
          <w:rtl/>
          <w:lang w:bidi="he-IL"/>
        </w:rPr>
        <w:t>''</w:t>
      </w:r>
      <w:proofErr w:type="spellStart"/>
      <w:r>
        <w:rPr>
          <w:rFonts w:ascii="David" w:hAnsi="David" w:cs="David" w:hint="cs"/>
          <w:sz w:val="28"/>
          <w:rtl/>
          <w:lang w:bidi="he-IL"/>
        </w:rPr>
        <w:t>סים</w:t>
      </w:r>
      <w:proofErr w:type="spellEnd"/>
      <w:r>
        <w:rPr>
          <w:rFonts w:ascii="David" w:hAnsi="David" w:cs="David" w:hint="cs"/>
          <w:sz w:val="28"/>
          <w:rtl/>
          <w:lang w:bidi="he-IL"/>
        </w:rPr>
        <w:t xml:space="preserve">  .</w:t>
      </w:r>
      <w:r w:rsidR="00447549" w:rsidRPr="00FD218F">
        <w:rPr>
          <w:rFonts w:ascii="David" w:hAnsi="David" w:cs="David"/>
          <w:sz w:val="28"/>
          <w:rtl/>
          <w:lang w:bidi="he-IL"/>
        </w:rPr>
        <w:t xml:space="preserve"> </w:t>
      </w:r>
    </w:p>
    <w:p w:rsidR="00171346" w:rsidRDefault="005A7990" w:rsidP="00447549">
      <w:pPr>
        <w:pStyle w:val="a7"/>
        <w:numPr>
          <w:ilvl w:val="0"/>
          <w:numId w:val="5"/>
        </w:numPr>
        <w:bidi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 xml:space="preserve">4,723.44  הינו </w:t>
      </w:r>
      <w:r w:rsidR="00447549">
        <w:rPr>
          <w:rFonts w:ascii="David" w:hAnsi="David" w:cs="David" w:hint="cs"/>
          <w:sz w:val="28"/>
          <w:rtl/>
          <w:lang w:bidi="he-IL"/>
        </w:rPr>
        <w:t xml:space="preserve">היקף משרתם של </w:t>
      </w:r>
      <w:proofErr w:type="spellStart"/>
      <w:r w:rsidR="00447549">
        <w:rPr>
          <w:rFonts w:ascii="David" w:hAnsi="David" w:cs="David" w:hint="cs"/>
          <w:sz w:val="28"/>
          <w:rtl/>
          <w:lang w:bidi="he-IL"/>
        </w:rPr>
        <w:t>ה</w:t>
      </w:r>
      <w:r w:rsidR="00447549" w:rsidRPr="00FB4DB6">
        <w:rPr>
          <w:rFonts w:ascii="David" w:hAnsi="David" w:cs="David"/>
          <w:sz w:val="28"/>
          <w:rtl/>
          <w:lang w:bidi="he-IL"/>
        </w:rPr>
        <w:t>עו"ס</w:t>
      </w:r>
      <w:r w:rsidR="00447549" w:rsidRPr="00FB4DB6">
        <w:rPr>
          <w:rFonts w:ascii="David" w:hAnsi="David" w:cs="David" w:hint="cs"/>
          <w:sz w:val="28"/>
          <w:rtl/>
          <w:lang w:bidi="he-IL"/>
        </w:rPr>
        <w:t>ים</w:t>
      </w:r>
      <w:proofErr w:type="spellEnd"/>
      <w:r w:rsidR="00447549" w:rsidRPr="00FB4DB6">
        <w:rPr>
          <w:rFonts w:ascii="David" w:hAnsi="David" w:cs="David"/>
          <w:sz w:val="28"/>
          <w:rtl/>
          <w:lang w:bidi="he-IL"/>
        </w:rPr>
        <w:t xml:space="preserve"> המדווחים למערכת כ"א ברשו"מ  שעובדים במחלקות לש"ח במימון </w:t>
      </w:r>
      <w:r>
        <w:rPr>
          <w:rFonts w:ascii="David" w:hAnsi="David" w:cs="David" w:hint="cs"/>
          <w:sz w:val="28"/>
          <w:rtl/>
          <w:lang w:bidi="he-IL"/>
        </w:rPr>
        <w:t>המשרד .</w:t>
      </w:r>
    </w:p>
    <w:p w:rsidR="00447549" w:rsidRPr="00556ECB" w:rsidRDefault="00447549" w:rsidP="00556ECB">
      <w:pPr>
        <w:bidi/>
        <w:ind w:left="360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lang w:bidi="he-IL"/>
        </w:rPr>
      </w:pPr>
    </w:p>
    <w:p w:rsidR="00171346" w:rsidRDefault="00171346" w:rsidP="00447549">
      <w:pPr>
        <w:jc w:val="center"/>
        <w:rPr>
          <w:rFonts w:ascii="David" w:hAnsi="David" w:cs="David"/>
          <w:sz w:val="28"/>
          <w:lang w:bidi="he-IL"/>
        </w:rPr>
      </w:pPr>
    </w:p>
    <w:p w:rsidR="00171346" w:rsidRDefault="00171346" w:rsidP="00447549">
      <w:pPr>
        <w:jc w:val="center"/>
        <w:rPr>
          <w:rFonts w:ascii="David" w:hAnsi="David" w:cs="David"/>
          <w:sz w:val="28"/>
          <w:lang w:bidi="he-IL"/>
        </w:rPr>
      </w:pPr>
    </w:p>
    <w:p w:rsidR="00171346" w:rsidRDefault="00171346" w:rsidP="00447549">
      <w:pPr>
        <w:jc w:val="center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</w:p>
    <w:p w:rsidR="00171346" w:rsidRDefault="00447549" w:rsidP="00171346">
      <w:pPr>
        <w:jc w:val="center"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בכבוד רב,</w:t>
      </w: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רונית ספיר,</w:t>
      </w: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מנהלת תחום (העמדת מידע לציבור)</w:t>
      </w:r>
    </w:p>
    <w:p w:rsidR="00447549" w:rsidRDefault="00447549" w:rsidP="00447549">
      <w:pPr>
        <w:jc w:val="right"/>
        <w:rPr>
          <w:rFonts w:ascii="David" w:hAnsi="David" w:cs="David"/>
          <w:sz w:val="28"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Default="00447549" w:rsidP="00447549">
      <w:pPr>
        <w:jc w:val="right"/>
        <w:rPr>
          <w:rFonts w:ascii="David" w:hAnsi="David" w:cs="David"/>
          <w:sz w:val="28"/>
          <w:rtl/>
          <w:lang w:bidi="he-IL"/>
        </w:rPr>
      </w:pPr>
    </w:p>
    <w:p w:rsidR="00447549" w:rsidRPr="00A80331" w:rsidRDefault="00447549" w:rsidP="00A80331">
      <w:pPr>
        <w:rPr>
          <w:lang w:bidi="he-IL"/>
        </w:rPr>
      </w:pPr>
    </w:p>
    <w:sectPr w:rsidR="00447549" w:rsidRPr="00A80331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00B" w:rsidRDefault="00DF200B">
      <w:r>
        <w:separator/>
      </w:r>
    </w:p>
  </w:endnote>
  <w:endnote w:type="continuationSeparator" w:id="0">
    <w:p w:rsidR="00DF200B" w:rsidRDefault="00DF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556ECB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556ECB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0C60FB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0C60FB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674410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00B" w:rsidRDefault="00DF200B">
      <w:r>
        <w:separator/>
      </w:r>
    </w:p>
  </w:footnote>
  <w:footnote w:type="continuationSeparator" w:id="0">
    <w:p w:rsidR="00DF200B" w:rsidRDefault="00DF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245B3"/>
    <w:multiLevelType w:val="hybridMultilevel"/>
    <w:tmpl w:val="83FE4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549"/>
    <w:rsid w:val="00002E6D"/>
    <w:rsid w:val="00025666"/>
    <w:rsid w:val="000C60FB"/>
    <w:rsid w:val="00133199"/>
    <w:rsid w:val="00171346"/>
    <w:rsid w:val="0018380C"/>
    <w:rsid w:val="002320E3"/>
    <w:rsid w:val="00241639"/>
    <w:rsid w:val="002E7AAD"/>
    <w:rsid w:val="002F2B36"/>
    <w:rsid w:val="00355776"/>
    <w:rsid w:val="00447549"/>
    <w:rsid w:val="0052403D"/>
    <w:rsid w:val="00556ECB"/>
    <w:rsid w:val="005763DB"/>
    <w:rsid w:val="005A7990"/>
    <w:rsid w:val="007508C7"/>
    <w:rsid w:val="007B2F5D"/>
    <w:rsid w:val="007C3AA0"/>
    <w:rsid w:val="00887A1F"/>
    <w:rsid w:val="008A22DB"/>
    <w:rsid w:val="008E06F4"/>
    <w:rsid w:val="009552A5"/>
    <w:rsid w:val="009D579F"/>
    <w:rsid w:val="009F1400"/>
    <w:rsid w:val="00A80331"/>
    <w:rsid w:val="00C919E5"/>
    <w:rsid w:val="00D001BB"/>
    <w:rsid w:val="00D15A75"/>
    <w:rsid w:val="00DF200B"/>
    <w:rsid w:val="00E472A3"/>
    <w:rsid w:val="00EC44D8"/>
    <w:rsid w:val="00F35916"/>
    <w:rsid w:val="00F66690"/>
    <w:rsid w:val="00F73688"/>
    <w:rsid w:val="00F9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9331B9"/>
  <w15:docId w15:val="{2F211DB5-75FF-4A25-9C6C-6D05C725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olsa.gov.il\Shares\&#1488;&#1490;&#1507;%20&#1511;&#1513;&#1512;&#1497;%20&#1495;&#1493;&#1509;%20&#1493;&#1491;&#1493;&#1489;&#1512;&#1493;&#1514;\&#1495;&#1493;&#1508;&#1513;%20&#1492;&#1502;&#1497;&#1491;&#1506;\&#1500;&#1493;&#1490;&#1493;%20&#1495;&#1493;&#1508;&#1513;%20&#1502;&#1497;&#1491;&#1506;\&#1500;&#1493;&#1490;&#1493;%20&#1495;&#1493;&#1508;&#1513;%20&#1502;&#1497;&#1491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חופש מידע</Template>
  <TotalTime>1</TotalTime>
  <Pages>1</Pages>
  <Words>59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ליאת טובי</cp:lastModifiedBy>
  <cp:revision>3</cp:revision>
  <dcterms:created xsi:type="dcterms:W3CDTF">2019-11-12T09:10:00Z</dcterms:created>
  <dcterms:modified xsi:type="dcterms:W3CDTF">2019-12-08T09:48:00Z</dcterms:modified>
</cp:coreProperties>
</file>