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341" w:rsidRPr="008E29BE" w:rsidRDefault="00D05341" w:rsidP="00D05341">
      <w:pPr>
        <w:bidi/>
        <w:jc w:val="both"/>
        <w:rPr>
          <w:rFonts w:ascii="Tahoma" w:eastAsia="Calibri" w:hAnsi="Tahoma" w:cs="David"/>
          <w:rtl/>
          <w:lang w:bidi="he-IL"/>
        </w:rPr>
      </w:pPr>
    </w:p>
    <w:p w:rsidR="00D05341" w:rsidRPr="008E29BE" w:rsidRDefault="00D05341" w:rsidP="004121E3">
      <w:pPr>
        <w:shd w:val="clear" w:color="auto" w:fill="FFFFFF"/>
        <w:bidi/>
        <w:spacing w:line="276" w:lineRule="auto"/>
        <w:jc w:val="right"/>
        <w:rPr>
          <w:rFonts w:ascii="Tahoma" w:eastAsia="Calibri" w:hAnsi="Tahoma" w:cs="David"/>
          <w:rtl/>
          <w:lang w:bidi="he-IL"/>
        </w:rPr>
      </w:pPr>
      <w:r w:rsidRPr="008E29BE">
        <w:rPr>
          <w:rFonts w:ascii="Tahoma" w:eastAsia="Calibri" w:hAnsi="Tahoma" w:cs="David"/>
          <w:rtl/>
          <w:lang w:bidi="he-IL"/>
        </w:rPr>
        <w:t xml:space="preserve">                                                                                                                                           </w:t>
      </w:r>
      <w:r w:rsidR="004121E3">
        <w:rPr>
          <w:rFonts w:ascii="Tahoma" w:eastAsia="Calibri" w:hAnsi="Tahoma" w:cs="David" w:hint="cs"/>
          <w:rtl/>
          <w:lang w:bidi="he-IL"/>
        </w:rPr>
        <w:t xml:space="preserve">י"א </w:t>
      </w:r>
      <w:r w:rsidR="004E14C4">
        <w:rPr>
          <w:rFonts w:ascii="Tahoma" w:eastAsia="Calibri" w:hAnsi="Tahoma" w:cs="David" w:hint="cs"/>
          <w:rtl/>
          <w:lang w:bidi="he-IL"/>
        </w:rPr>
        <w:t>תמוז</w:t>
      </w:r>
      <w:r w:rsidRPr="008E29BE">
        <w:rPr>
          <w:rFonts w:ascii="Tahoma" w:eastAsia="Calibri" w:hAnsi="Tahoma" w:cs="David"/>
          <w:rtl/>
          <w:lang w:bidi="he-IL"/>
        </w:rPr>
        <w:t xml:space="preserve"> תשע"ט</w:t>
      </w:r>
    </w:p>
    <w:p w:rsidR="00D05341" w:rsidRPr="008E29BE" w:rsidRDefault="004121E3" w:rsidP="00547CA4">
      <w:pPr>
        <w:shd w:val="clear" w:color="auto" w:fill="FFFFFF"/>
        <w:bidi/>
        <w:spacing w:line="276" w:lineRule="auto"/>
        <w:jc w:val="right"/>
        <w:rPr>
          <w:rFonts w:ascii="Tahoma" w:eastAsia="Calibri" w:hAnsi="Tahoma" w:cs="David"/>
          <w:rtl/>
          <w:lang w:bidi="he-IL"/>
        </w:rPr>
      </w:pPr>
      <w:r>
        <w:rPr>
          <w:rFonts w:ascii="Tahoma" w:eastAsia="Calibri" w:hAnsi="Tahoma" w:cs="David" w:hint="cs"/>
          <w:rtl/>
          <w:lang w:bidi="he-IL"/>
        </w:rPr>
        <w:t>14</w:t>
      </w:r>
      <w:r w:rsidR="004E14C4">
        <w:rPr>
          <w:rFonts w:ascii="Tahoma" w:eastAsia="Calibri" w:hAnsi="Tahoma" w:cs="David" w:hint="cs"/>
          <w:rtl/>
          <w:lang w:bidi="he-IL"/>
        </w:rPr>
        <w:t xml:space="preserve"> </w:t>
      </w:r>
      <w:r w:rsidR="00DA6979">
        <w:rPr>
          <w:rFonts w:ascii="Tahoma" w:eastAsia="Calibri" w:hAnsi="Tahoma" w:cs="David" w:hint="cs"/>
          <w:rtl/>
          <w:lang w:bidi="he-IL"/>
        </w:rPr>
        <w:t>יו</w:t>
      </w:r>
      <w:r w:rsidR="00547CA4">
        <w:rPr>
          <w:rFonts w:ascii="Tahoma" w:eastAsia="Calibri" w:hAnsi="Tahoma" w:cs="David" w:hint="cs"/>
          <w:rtl/>
          <w:lang w:bidi="he-IL"/>
        </w:rPr>
        <w:t>ל</w:t>
      </w:r>
      <w:r w:rsidR="00DA6979">
        <w:rPr>
          <w:rFonts w:ascii="Tahoma" w:eastAsia="Calibri" w:hAnsi="Tahoma" w:cs="David" w:hint="cs"/>
          <w:rtl/>
          <w:lang w:bidi="he-IL"/>
        </w:rPr>
        <w:t>י</w:t>
      </w:r>
      <w:r w:rsidR="00D05341" w:rsidRPr="008E29BE">
        <w:rPr>
          <w:rFonts w:ascii="Tahoma" w:eastAsia="Calibri" w:hAnsi="Tahoma" w:cs="David"/>
          <w:rtl/>
          <w:lang w:bidi="he-IL"/>
        </w:rPr>
        <w:t>, 2019</w:t>
      </w:r>
    </w:p>
    <w:p w:rsidR="00D05341" w:rsidRPr="008E29BE" w:rsidRDefault="00D05341" w:rsidP="00D05341">
      <w:pPr>
        <w:spacing w:line="360" w:lineRule="auto"/>
        <w:jc w:val="right"/>
        <w:rPr>
          <w:rFonts w:ascii="Calibri" w:eastAsia="Calibri" w:hAnsi="Calibri" w:cs="David"/>
          <w:u w:val="single"/>
          <w:rtl/>
          <w:lang w:bidi="he-IL"/>
        </w:rPr>
      </w:pPr>
    </w:p>
    <w:p w:rsidR="00D05341" w:rsidRPr="008E29BE" w:rsidRDefault="00D05341" w:rsidP="00D05341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הנדון:</w:t>
      </w:r>
      <w:r w:rsidRPr="008E29BE"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בקשה לפי חוק חופש המידע, התשנ"ח- 1998</w:t>
      </w:r>
    </w:p>
    <w:p w:rsidR="00D05341" w:rsidRPr="008E29BE" w:rsidRDefault="00D05341" w:rsidP="004121E3">
      <w:pPr>
        <w:bidi/>
        <w:ind w:left="611"/>
        <w:jc w:val="center"/>
        <w:rPr>
          <w:rFonts w:ascii="Calibri" w:eastAsia="Calibri" w:hAnsi="Calibri" w:cs="David"/>
          <w:rtl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סימוכין: פנייתך מיום</w:t>
      </w:r>
      <w:r w:rsidRPr="008E29BE">
        <w:rPr>
          <w:rFonts w:ascii="Calibri" w:eastAsia="Calibri" w:hAnsi="Calibri" w:cs="David" w:hint="cs"/>
          <w:lang w:bidi="he-IL"/>
        </w:rPr>
        <w:t xml:space="preserve"> </w:t>
      </w:r>
      <w:r w:rsidR="004121E3">
        <w:rPr>
          <w:rFonts w:ascii="Calibri" w:eastAsia="Calibri" w:hAnsi="Calibri" w:cs="David" w:hint="cs"/>
          <w:rtl/>
          <w:lang w:bidi="he-IL"/>
        </w:rPr>
        <w:t>10</w:t>
      </w:r>
      <w:r w:rsidRPr="008E29BE">
        <w:rPr>
          <w:rFonts w:ascii="Calibri" w:eastAsia="Calibri" w:hAnsi="Calibri" w:cs="David"/>
          <w:rtl/>
          <w:lang w:bidi="he-IL"/>
        </w:rPr>
        <w:t>.</w:t>
      </w:r>
      <w:r w:rsidR="00D14E8B">
        <w:rPr>
          <w:rFonts w:ascii="Calibri" w:eastAsia="Calibri" w:hAnsi="Calibri" w:cs="David" w:hint="cs"/>
          <w:rtl/>
          <w:lang w:bidi="he-IL"/>
        </w:rPr>
        <w:t>0</w:t>
      </w:r>
      <w:r w:rsidR="009E4907">
        <w:rPr>
          <w:rFonts w:ascii="Calibri" w:eastAsia="Calibri" w:hAnsi="Calibri" w:cs="David" w:hint="cs"/>
          <w:rtl/>
          <w:lang w:bidi="he-IL"/>
        </w:rPr>
        <w:t>7</w:t>
      </w:r>
      <w:r w:rsidRPr="008E29BE">
        <w:rPr>
          <w:rFonts w:ascii="Calibri" w:eastAsia="Calibri" w:hAnsi="Calibri" w:cs="David"/>
          <w:rtl/>
          <w:lang w:bidi="he-IL"/>
        </w:rPr>
        <w:t>.2019</w:t>
      </w:r>
    </w:p>
    <w:p w:rsidR="00D05341" w:rsidRPr="008E29BE" w:rsidRDefault="00D05341" w:rsidP="00D05341">
      <w:pPr>
        <w:jc w:val="center"/>
        <w:rPr>
          <w:rFonts w:ascii="Arial" w:eastAsia="Calibri" w:hAnsi="Arial" w:cs="David"/>
          <w:rtl/>
          <w:lang w:bidi="he-IL"/>
        </w:rPr>
      </w:pPr>
    </w:p>
    <w:p w:rsidR="004E14C4" w:rsidRPr="004E14C4" w:rsidRDefault="004E14C4" w:rsidP="004E14C4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4E14C4">
        <w:rPr>
          <w:rFonts w:ascii="Arial" w:eastAsia="Calibri" w:hAnsi="Arial" w:cs="David" w:hint="cs"/>
          <w:rtl/>
          <w:lang w:bidi="he-IL"/>
        </w:rPr>
        <w:t>להלן המענה</w:t>
      </w:r>
      <w:r w:rsidRPr="004E14C4">
        <w:rPr>
          <w:rFonts w:ascii="Arial" w:eastAsia="Calibri" w:hAnsi="Arial" w:cs="David"/>
          <w:rtl/>
          <w:lang w:bidi="he-IL"/>
        </w:rPr>
        <w:t xml:space="preserve"> לפנייתך שבסימוכין</w:t>
      </w:r>
      <w:r w:rsidRPr="004E14C4">
        <w:rPr>
          <w:rFonts w:ascii="Arial" w:eastAsia="Calibri" w:hAnsi="Arial" w:cs="David" w:hint="cs"/>
          <w:rtl/>
          <w:lang w:bidi="he-IL"/>
        </w:rPr>
        <w:t xml:space="preserve"> </w:t>
      </w:r>
      <w:r w:rsidRPr="004E14C4">
        <w:rPr>
          <w:rFonts w:ascii="Arial" w:eastAsia="Calibri" w:hAnsi="Arial" w:cs="David"/>
          <w:rtl/>
          <w:lang w:bidi="he-IL"/>
        </w:rPr>
        <w:t>בהתאם לחוק חופש המידע תשנ</w:t>
      </w:r>
      <w:r w:rsidRPr="004E14C4">
        <w:rPr>
          <w:rFonts w:ascii="Arial" w:eastAsia="Calibri" w:hAnsi="Arial" w:cs="David"/>
          <w:rtl/>
        </w:rPr>
        <w:t>"</w:t>
      </w:r>
      <w:r w:rsidRPr="004E14C4">
        <w:rPr>
          <w:rFonts w:ascii="Arial" w:eastAsia="Calibri" w:hAnsi="Arial" w:cs="David"/>
          <w:rtl/>
          <w:lang w:bidi="he-IL"/>
        </w:rPr>
        <w:t>ח</w:t>
      </w:r>
      <w:r w:rsidRPr="004E14C4">
        <w:rPr>
          <w:rFonts w:ascii="Arial" w:eastAsia="Calibri" w:hAnsi="Arial" w:cs="David"/>
          <w:rtl/>
        </w:rPr>
        <w:t>-1998</w:t>
      </w:r>
      <w:r w:rsidRPr="004E14C4">
        <w:rPr>
          <w:rFonts w:ascii="Arial" w:eastAsia="Calibri" w:hAnsi="Arial" w:cs="David" w:hint="cs"/>
          <w:rtl/>
          <w:lang w:bidi="he-IL"/>
        </w:rPr>
        <w:t>:</w:t>
      </w:r>
    </w:p>
    <w:p w:rsidR="004121E3" w:rsidRDefault="004121E3" w:rsidP="004121E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4E14C4" w:rsidRDefault="004E14C4" w:rsidP="004121E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4E14C4">
        <w:rPr>
          <w:rFonts w:ascii="Arial" w:eastAsia="Calibri" w:hAnsi="Arial" w:cs="David" w:hint="cs"/>
          <w:rtl/>
          <w:lang w:bidi="he-IL"/>
        </w:rPr>
        <w:t>מצ"ב</w:t>
      </w:r>
      <w:r w:rsidR="00CC1C48">
        <w:rPr>
          <w:rFonts w:ascii="Arial" w:eastAsia="Calibri" w:hAnsi="Arial" w:cs="David" w:hint="cs"/>
          <w:rtl/>
          <w:lang w:bidi="he-IL"/>
        </w:rPr>
        <w:t xml:space="preserve"> </w:t>
      </w:r>
      <w:r w:rsidRPr="004E14C4">
        <w:rPr>
          <w:rFonts w:ascii="Arial" w:eastAsia="Calibri" w:hAnsi="Arial" w:cs="David" w:hint="cs"/>
          <w:rtl/>
          <w:lang w:bidi="he-IL"/>
        </w:rPr>
        <w:t>המידע המבוקש.</w:t>
      </w:r>
    </w:p>
    <w:p w:rsidR="004121E3" w:rsidRPr="004121E3" w:rsidRDefault="004121E3" w:rsidP="004121E3">
      <w:pPr>
        <w:bidi/>
        <w:spacing w:line="360" w:lineRule="auto"/>
        <w:jc w:val="both"/>
        <w:rPr>
          <w:rFonts w:ascii="Arial" w:eastAsia="Calibri" w:hAnsi="Arial" w:cs="David"/>
          <w:lang w:bidi="he-IL"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1415"/>
        <w:gridCol w:w="1137"/>
      </w:tblGrid>
      <w:tr w:rsidR="004121E3" w:rsidRPr="004121E3" w:rsidTr="004121E3">
        <w:tc>
          <w:tcPr>
            <w:tcW w:w="4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rtl/>
                <w:lang w:bidi="he-IL"/>
              </w:rPr>
            </w:pP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b/>
                <w:bCs/>
                <w:lang w:bidi="he-IL"/>
              </w:rPr>
            </w:pPr>
            <w:r w:rsidRPr="004121E3">
              <w:rPr>
                <w:rFonts w:ascii="Arial" w:eastAsia="Calibri" w:hAnsi="Arial" w:cs="David" w:hint="cs"/>
                <w:b/>
                <w:bCs/>
                <w:rtl/>
                <w:lang w:bidi="he-IL"/>
              </w:rPr>
              <w:t>שנת 2017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b/>
                <w:bCs/>
                <w:lang w:bidi="he-IL"/>
              </w:rPr>
            </w:pPr>
            <w:r w:rsidRPr="004121E3">
              <w:rPr>
                <w:rFonts w:ascii="Arial" w:eastAsia="Calibri" w:hAnsi="Arial" w:cs="David" w:hint="cs"/>
                <w:b/>
                <w:bCs/>
                <w:rtl/>
                <w:lang w:bidi="he-IL"/>
              </w:rPr>
              <w:t>שנת 2018</w:t>
            </w:r>
          </w:p>
        </w:tc>
      </w:tr>
      <w:tr w:rsidR="004121E3" w:rsidRPr="004121E3" w:rsidTr="004121E3"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rtl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 xml:space="preserve">מספר המשפחות שהופנו למרכז הקשר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2571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2292</w:t>
            </w:r>
          </w:p>
        </w:tc>
      </w:tr>
      <w:tr w:rsidR="004121E3" w:rsidRPr="004121E3" w:rsidTr="004121E3"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מספר המשפחות שהופנו על ידי עו"ס לעניין סדרי דין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1641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1554</w:t>
            </w:r>
          </w:p>
        </w:tc>
      </w:tr>
      <w:tr w:rsidR="004121E3" w:rsidRPr="004121E3" w:rsidTr="004121E3"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שיעורן מכלל המשפחות שטופלו על יד עו"ס לעניין סדרי דין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16%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15%</w:t>
            </w:r>
          </w:p>
        </w:tc>
      </w:tr>
      <w:tr w:rsidR="004121E3" w:rsidRPr="004121E3" w:rsidTr="004121E3"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מספר המשפחות שהופנו על ידי עו"ס לחוק הנוער/עו"ס משפחה/שרות למען הילד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630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738</w:t>
            </w:r>
          </w:p>
        </w:tc>
      </w:tr>
      <w:tr w:rsidR="004121E3" w:rsidRPr="004121E3" w:rsidTr="004121E3">
        <w:tc>
          <w:tcPr>
            <w:tcW w:w="4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מספר הילדים במרכז הקשר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4092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21E3" w:rsidRPr="004121E3" w:rsidRDefault="004121E3" w:rsidP="004121E3">
            <w:pPr>
              <w:bidi/>
              <w:spacing w:line="360" w:lineRule="auto"/>
              <w:jc w:val="both"/>
              <w:rPr>
                <w:rFonts w:ascii="Arial" w:eastAsia="Calibri" w:hAnsi="Arial" w:cs="David"/>
                <w:rtl/>
                <w:lang w:bidi="he-IL"/>
              </w:rPr>
            </w:pPr>
            <w:r w:rsidRPr="004121E3">
              <w:rPr>
                <w:rFonts w:ascii="Arial" w:eastAsia="Calibri" w:hAnsi="Arial" w:cs="David" w:hint="cs"/>
                <w:rtl/>
                <w:lang w:bidi="he-IL"/>
              </w:rPr>
              <w:t>3967</w:t>
            </w:r>
          </w:p>
        </w:tc>
      </w:tr>
    </w:tbl>
    <w:p w:rsidR="004121E3" w:rsidRPr="004E14C4" w:rsidRDefault="004121E3" w:rsidP="004121E3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4E14C4" w:rsidRPr="004E14C4" w:rsidRDefault="004E14C4" w:rsidP="004E14C4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D05341" w:rsidRPr="008E29BE" w:rsidRDefault="00D05341" w:rsidP="00D05341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D05341" w:rsidRPr="006156F3" w:rsidRDefault="00D05341" w:rsidP="00D05341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Calibri" w:eastAsia="Calibri" w:hAnsi="Calibri" w:cs="David" w:hint="cs"/>
          <w:sz w:val="22"/>
          <w:szCs w:val="22"/>
          <w:lang w:bidi="he-IL"/>
        </w:rPr>
        <w:t xml:space="preserve"> 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בכבוד רב,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רונית ספיר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מנהלת תחום  (העמדת מידע לציבור</w:t>
      </w:r>
      <w:r w:rsidRPr="008E29BE">
        <w:rPr>
          <w:rFonts w:ascii="Arial" w:eastAsia="Calibri" w:hAnsi="Arial" w:cs="David"/>
          <w:lang w:bidi="he-IL"/>
        </w:rPr>
        <w:t>(</w:t>
      </w:r>
    </w:p>
    <w:p w:rsidR="00D05341" w:rsidRPr="008E29BE" w:rsidRDefault="00D05341" w:rsidP="00D05341">
      <w:pPr>
        <w:bidi/>
        <w:spacing w:line="360" w:lineRule="auto"/>
        <w:jc w:val="both"/>
        <w:rPr>
          <w:rFonts w:ascii="Arial" w:eastAsia="Calibri" w:hAnsi="Arial" w:cs="David"/>
          <w:lang w:bidi="he-IL"/>
        </w:rPr>
      </w:pPr>
    </w:p>
    <w:p w:rsidR="00D05341" w:rsidRPr="008E29BE" w:rsidRDefault="00D05341" w:rsidP="00D05341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D15A75" w:rsidRPr="004121E3" w:rsidRDefault="00D15A75" w:rsidP="004121E3">
      <w:pPr>
        <w:bidi/>
        <w:spacing w:line="360" w:lineRule="auto"/>
        <w:rPr>
          <w:rFonts w:ascii="Arial" w:eastAsia="Calibri" w:hAnsi="Arial" w:cs="David" w:hint="cs"/>
          <w:lang w:bidi="he-IL"/>
        </w:rPr>
      </w:pPr>
      <w:bookmarkStart w:id="0" w:name="_GoBack"/>
      <w:bookmarkEnd w:id="0"/>
    </w:p>
    <w:sectPr w:rsidR="00D15A75" w:rsidRPr="004121E3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341" w:rsidRDefault="00D05341">
      <w:r>
        <w:separator/>
      </w:r>
    </w:p>
  </w:endnote>
  <w:endnote w:type="continuationSeparator" w:id="0">
    <w:p w:rsidR="00D05341" w:rsidRDefault="00D05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0554A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0554A7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0554A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0554A7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67897EE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341" w:rsidRDefault="00D05341">
      <w:r>
        <w:separator/>
      </w:r>
    </w:p>
  </w:footnote>
  <w:footnote w:type="continuationSeparator" w:id="0">
    <w:p w:rsidR="00D05341" w:rsidRDefault="00D05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84ED2"/>
    <w:multiLevelType w:val="hybridMultilevel"/>
    <w:tmpl w:val="C712AF14"/>
    <w:lvl w:ilvl="0" w:tplc="AB7EA9E2">
      <w:start w:val="1"/>
      <w:numFmt w:val="hebrew1"/>
      <w:lvlText w:val="%1."/>
      <w:lvlJc w:val="left"/>
      <w:pPr>
        <w:ind w:left="9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1" w:hanging="360"/>
      </w:pPr>
    </w:lvl>
    <w:lvl w:ilvl="2" w:tplc="0409001B" w:tentative="1">
      <w:start w:val="1"/>
      <w:numFmt w:val="lowerRoman"/>
      <w:lvlText w:val="%3."/>
      <w:lvlJc w:val="right"/>
      <w:pPr>
        <w:ind w:left="2411" w:hanging="180"/>
      </w:pPr>
    </w:lvl>
    <w:lvl w:ilvl="3" w:tplc="0409000F" w:tentative="1">
      <w:start w:val="1"/>
      <w:numFmt w:val="decimal"/>
      <w:lvlText w:val="%4."/>
      <w:lvlJc w:val="left"/>
      <w:pPr>
        <w:ind w:left="3131" w:hanging="360"/>
      </w:pPr>
    </w:lvl>
    <w:lvl w:ilvl="4" w:tplc="04090019" w:tentative="1">
      <w:start w:val="1"/>
      <w:numFmt w:val="lowerLetter"/>
      <w:lvlText w:val="%5."/>
      <w:lvlJc w:val="left"/>
      <w:pPr>
        <w:ind w:left="3851" w:hanging="360"/>
      </w:pPr>
    </w:lvl>
    <w:lvl w:ilvl="5" w:tplc="0409001B" w:tentative="1">
      <w:start w:val="1"/>
      <w:numFmt w:val="lowerRoman"/>
      <w:lvlText w:val="%6."/>
      <w:lvlJc w:val="right"/>
      <w:pPr>
        <w:ind w:left="4571" w:hanging="180"/>
      </w:pPr>
    </w:lvl>
    <w:lvl w:ilvl="6" w:tplc="0409000F" w:tentative="1">
      <w:start w:val="1"/>
      <w:numFmt w:val="decimal"/>
      <w:lvlText w:val="%7."/>
      <w:lvlJc w:val="left"/>
      <w:pPr>
        <w:ind w:left="5291" w:hanging="360"/>
      </w:pPr>
    </w:lvl>
    <w:lvl w:ilvl="7" w:tplc="04090019" w:tentative="1">
      <w:start w:val="1"/>
      <w:numFmt w:val="lowerLetter"/>
      <w:lvlText w:val="%8."/>
      <w:lvlJc w:val="left"/>
      <w:pPr>
        <w:ind w:left="6011" w:hanging="360"/>
      </w:pPr>
    </w:lvl>
    <w:lvl w:ilvl="8" w:tplc="040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619B4"/>
    <w:multiLevelType w:val="hybridMultilevel"/>
    <w:tmpl w:val="90B86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82B74"/>
    <w:multiLevelType w:val="multilevel"/>
    <w:tmpl w:val="664E2F6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341"/>
    <w:rsid w:val="00002611"/>
    <w:rsid w:val="00002E6D"/>
    <w:rsid w:val="00020F18"/>
    <w:rsid w:val="00025666"/>
    <w:rsid w:val="000554A7"/>
    <w:rsid w:val="000D5934"/>
    <w:rsid w:val="000E28F3"/>
    <w:rsid w:val="00133199"/>
    <w:rsid w:val="00180179"/>
    <w:rsid w:val="001801B0"/>
    <w:rsid w:val="0018380C"/>
    <w:rsid w:val="001E7E30"/>
    <w:rsid w:val="001F701C"/>
    <w:rsid w:val="002320E3"/>
    <w:rsid w:val="00241639"/>
    <w:rsid w:val="002A6679"/>
    <w:rsid w:val="002A6F68"/>
    <w:rsid w:val="002B3266"/>
    <w:rsid w:val="002E7AAD"/>
    <w:rsid w:val="003220D9"/>
    <w:rsid w:val="00355776"/>
    <w:rsid w:val="00374E06"/>
    <w:rsid w:val="003C3267"/>
    <w:rsid w:val="003D3986"/>
    <w:rsid w:val="003D4527"/>
    <w:rsid w:val="004121E3"/>
    <w:rsid w:val="00465163"/>
    <w:rsid w:val="00492280"/>
    <w:rsid w:val="004E14C4"/>
    <w:rsid w:val="00520163"/>
    <w:rsid w:val="0052403D"/>
    <w:rsid w:val="00547CA4"/>
    <w:rsid w:val="005763DB"/>
    <w:rsid w:val="00606D0B"/>
    <w:rsid w:val="006156F3"/>
    <w:rsid w:val="00655D27"/>
    <w:rsid w:val="00694C53"/>
    <w:rsid w:val="006B7D4E"/>
    <w:rsid w:val="006C1A46"/>
    <w:rsid w:val="006C5CDC"/>
    <w:rsid w:val="007407AD"/>
    <w:rsid w:val="007508C7"/>
    <w:rsid w:val="00791731"/>
    <w:rsid w:val="007A0B30"/>
    <w:rsid w:val="007B0199"/>
    <w:rsid w:val="007B2F5D"/>
    <w:rsid w:val="007E7954"/>
    <w:rsid w:val="00804FA6"/>
    <w:rsid w:val="00887A1F"/>
    <w:rsid w:val="008A22DB"/>
    <w:rsid w:val="008B0956"/>
    <w:rsid w:val="00922754"/>
    <w:rsid w:val="009552A5"/>
    <w:rsid w:val="00985AA7"/>
    <w:rsid w:val="00996306"/>
    <w:rsid w:val="009A2C28"/>
    <w:rsid w:val="009D579F"/>
    <w:rsid w:val="009E4907"/>
    <w:rsid w:val="009F1400"/>
    <w:rsid w:val="00A43C1D"/>
    <w:rsid w:val="00A80331"/>
    <w:rsid w:val="00AF52B7"/>
    <w:rsid w:val="00B416B1"/>
    <w:rsid w:val="00BB050C"/>
    <w:rsid w:val="00BD4107"/>
    <w:rsid w:val="00C11C8F"/>
    <w:rsid w:val="00C919E5"/>
    <w:rsid w:val="00CA3AFF"/>
    <w:rsid w:val="00CC1C48"/>
    <w:rsid w:val="00D001BB"/>
    <w:rsid w:val="00D05341"/>
    <w:rsid w:val="00D14E8B"/>
    <w:rsid w:val="00D15A75"/>
    <w:rsid w:val="00DA6979"/>
    <w:rsid w:val="00DB0707"/>
    <w:rsid w:val="00DD64AB"/>
    <w:rsid w:val="00DF30E3"/>
    <w:rsid w:val="00DF3BA7"/>
    <w:rsid w:val="00E13DAE"/>
    <w:rsid w:val="00E40F23"/>
    <w:rsid w:val="00EA53AC"/>
    <w:rsid w:val="00EC44D8"/>
    <w:rsid w:val="00ED557E"/>
    <w:rsid w:val="00EF0B1C"/>
    <w:rsid w:val="00EF24E5"/>
    <w:rsid w:val="00F35916"/>
    <w:rsid w:val="00F66690"/>
    <w:rsid w:val="00F73688"/>
    <w:rsid w:val="00F9469D"/>
    <w:rsid w:val="00FA6AB5"/>
    <w:rsid w:val="00FB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E5B61"/>
  <w15:docId w15:val="{65F4A5BD-FE9F-4925-BFCF-E3194D2B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341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AFA76A50</Template>
  <TotalTime>0</TotalTime>
  <Pages>1</Pages>
  <Words>115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רננה דננברג</dc:creator>
  <cp:lastModifiedBy>ליאת טובי</cp:lastModifiedBy>
  <cp:revision>2</cp:revision>
  <dcterms:created xsi:type="dcterms:W3CDTF">2019-11-13T09:58:00Z</dcterms:created>
  <dcterms:modified xsi:type="dcterms:W3CDTF">2019-11-13T09:58:00Z</dcterms:modified>
</cp:coreProperties>
</file>