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13B" w:rsidRPr="001D613B" w:rsidRDefault="001D613B" w:rsidP="002D02A8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C01296" w:rsidRDefault="00BE3B8F" w:rsidP="001D613B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  <w:r w:rsidR="005C3BA0">
        <w:rPr>
          <w:rFonts w:ascii="Arial" w:hAnsi="Arial" w:cs="David" w:hint="cs"/>
          <w:rtl/>
          <w:lang w:bidi="he-IL"/>
        </w:rPr>
        <w:t xml:space="preserve"> </w:t>
      </w:r>
    </w:p>
    <w:p w:rsidR="00DE46E1" w:rsidRDefault="00DE46E1" w:rsidP="001D613B">
      <w:pPr>
        <w:bidi/>
        <w:spacing w:line="360" w:lineRule="auto"/>
        <w:rPr>
          <w:rFonts w:ascii="Arial" w:hAnsi="Arial"/>
          <w:sz w:val="22"/>
          <w:szCs w:val="22"/>
          <w:rtl/>
          <w:lang w:bidi="he-IL"/>
        </w:rPr>
      </w:pP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2D02A8" w:rsidRDefault="002D02A8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DC480E" w:rsidRDefault="00472134" w:rsidP="00DC480E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1D613B" w:rsidRDefault="001D613B" w:rsidP="00290C4E">
      <w:pPr>
        <w:bidi/>
        <w:spacing w:before="240" w:line="360" w:lineRule="auto"/>
        <w:rPr>
          <w:rFonts w:ascii="Arial" w:hAnsi="Arial" w:cs="David"/>
          <w:rtl/>
          <w:lang w:bidi="he-IL"/>
        </w:rPr>
      </w:pPr>
      <w:r w:rsidRPr="001D613B">
        <w:rPr>
          <w:rFonts w:ascii="Arial" w:hAnsi="Arial" w:cs="David"/>
          <w:rtl/>
          <w:lang w:bidi="he-IL"/>
        </w:rPr>
        <w:t>ברישומנו מינואר</w:t>
      </w:r>
      <w:r>
        <w:rPr>
          <w:rFonts w:ascii="Arial" w:hAnsi="Arial" w:cs="David" w:hint="cs"/>
          <w:rtl/>
          <w:lang w:bidi="he-IL"/>
        </w:rPr>
        <w:t xml:space="preserve"> 2018 קיימים </w:t>
      </w:r>
      <w:r w:rsidRPr="001D613B">
        <w:rPr>
          <w:rFonts w:ascii="Arial" w:hAnsi="Arial" w:cs="David"/>
          <w:rtl/>
          <w:lang w:bidi="he-IL"/>
        </w:rPr>
        <w:t>94 מכשירים ב</w:t>
      </w:r>
      <w:r>
        <w:rPr>
          <w:rFonts w:ascii="Arial" w:hAnsi="Arial" w:cs="David" w:hint="cs"/>
          <w:rtl/>
          <w:lang w:bidi="he-IL"/>
        </w:rPr>
        <w:t xml:space="preserve"> </w:t>
      </w:r>
      <w:r w:rsidRPr="001D613B">
        <w:rPr>
          <w:rFonts w:ascii="Arial" w:hAnsi="Arial" w:cs="David"/>
          <w:rtl/>
          <w:lang w:bidi="he-IL"/>
        </w:rPr>
        <w:t>-</w:t>
      </w:r>
      <w:r>
        <w:rPr>
          <w:rFonts w:ascii="Arial" w:hAnsi="Arial" w:cs="David" w:hint="cs"/>
          <w:rtl/>
          <w:lang w:bidi="he-IL"/>
        </w:rPr>
        <w:t xml:space="preserve"> </w:t>
      </w:r>
      <w:r w:rsidRPr="001D613B">
        <w:rPr>
          <w:rFonts w:ascii="Arial" w:hAnsi="Arial" w:cs="David"/>
          <w:rtl/>
          <w:lang w:bidi="he-IL"/>
        </w:rPr>
        <w:t>75 אתרים ציבוריים כדלקמן (הרשי</w:t>
      </w:r>
      <w:r w:rsidR="00290C4E">
        <w:rPr>
          <w:rFonts w:ascii="Arial" w:hAnsi="Arial" w:cs="David"/>
          <w:rtl/>
          <w:lang w:bidi="he-IL"/>
        </w:rPr>
        <w:t>מה מטה אינה מכילה מקומות עבודה)</w:t>
      </w:r>
      <w:r w:rsidR="00290C4E">
        <w:rPr>
          <w:rFonts w:ascii="Arial" w:hAnsi="Arial" w:cs="David" w:hint="cs"/>
          <w:rtl/>
          <w:lang w:bidi="he-IL"/>
        </w:rPr>
        <w:t xml:space="preserve">. </w:t>
      </w:r>
      <w:r w:rsidR="00290C4E">
        <w:rPr>
          <w:rFonts w:ascii="Arial" w:hAnsi="Arial" w:cs="David"/>
          <w:rtl/>
          <w:lang w:bidi="he-IL"/>
        </w:rPr>
        <w:t>ס</w:t>
      </w:r>
      <w:r w:rsidR="00290C4E">
        <w:rPr>
          <w:rFonts w:ascii="Arial" w:hAnsi="Arial" w:cs="David" w:hint="cs"/>
          <w:rtl/>
          <w:lang w:bidi="he-IL"/>
        </w:rPr>
        <w:t>ה"כ,</w:t>
      </w:r>
      <w:r w:rsidRPr="001D613B">
        <w:rPr>
          <w:rFonts w:ascii="Arial" w:hAnsi="Arial" w:cs="David"/>
          <w:rtl/>
          <w:lang w:bidi="he-IL"/>
        </w:rPr>
        <w:t xml:space="preserve"> כולל מקומות עבודה </w:t>
      </w:r>
      <w:r w:rsidR="00A129E5">
        <w:rPr>
          <w:rFonts w:ascii="Arial" w:hAnsi="Arial" w:cs="David"/>
          <w:rtl/>
          <w:lang w:bidi="he-IL"/>
        </w:rPr>
        <w:t>מדובר ב- 126 מכשירים ב-97 אתרים</w:t>
      </w:r>
      <w:r w:rsidR="00A129E5">
        <w:rPr>
          <w:rFonts w:ascii="Arial" w:hAnsi="Arial" w:cs="David" w:hint="cs"/>
          <w:rtl/>
          <w:lang w:bidi="he-IL"/>
        </w:rPr>
        <w:t>.</w:t>
      </w:r>
    </w:p>
    <w:p w:rsidR="00A129E5" w:rsidRPr="001D613B" w:rsidRDefault="00A129E5" w:rsidP="00A129E5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מצ"ב רשימת המקומות עבורם נשלחו תצהירים- </w:t>
      </w:r>
    </w:p>
    <w:tbl>
      <w:tblPr>
        <w:bidiVisual/>
        <w:tblW w:w="72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0"/>
        <w:gridCol w:w="667"/>
      </w:tblGrid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13B" w:rsidRPr="00E6624E" w:rsidRDefault="001D613B" w:rsidP="00E6624E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מפעל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סה"כ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אגמון החולה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rtl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אוניברסיטת חיפה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איצטדיון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-ע"ש טדי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ארגון נכי צה"ל בית הלוחם ת"א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בית אבות בית בכפר קידמה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בית בכפר: כפר סבא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בית הלוחם חיפה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בית הלוחם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בית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הלוחם,ב"ש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בית קיי ארגון נכי צה"ל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גו אקטיב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גוף ראשון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האוניברסיטה העברית-הפקולטה למדעי החקלאות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האוניברסיטה העברית-קמפוס עין כרם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הבית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בנורדיה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הבית ירושלים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הולמס פלייס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החברה למרכזי תרבות וספורט לעובד ולמשפחתו בע"מ(קאנטרי ראשון לציון)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הטכניון - מכון טכנולוגי לישראל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היכל הספורט רמת גן אוהל שם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היכל הספורט תל אביב מרכז הספורט הלאומי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המכללה האקדמית: בית ברל כפר סבא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המשכן לאומנויות הבמה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חברה לניהול בית ריבוע הדר בע"מ (קניון הדר)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lastRenderedPageBreak/>
              <w:t>חברת נמל אשדוד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חוף השקמים כנרת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חוף חלוקים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חוף לבנון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חוף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צינברי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כנרת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יס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פלנט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כפר הים בע"מ גבעת אולגה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מגדלי הים התיכון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מגדלי הים התיכון - הבית ברמת השרון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מגדלי הים התיכון כפר סבא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מגדלי הים התיכון צומת סביון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מגדלי הים התיכון: בת 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מועדון ספורט דניה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מכון ויצמן למדע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אילת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אכדיה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בוטיק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כרמל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פנורמה (לשעבר גראנד פלאזה)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פנורמה חיפה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קיסריה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דן תל אביב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ווסט לגון נתניה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כנען ספא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מלון לאונרדו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סויט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תל אביב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מלון מגדל דוד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מלון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רמדה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, גבעת אולגה, חדרה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מלונות דן בע"מ - מלון דן פנורמה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מסוף ע"ש יצחק רבין-ערבה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4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מרכז הצעירים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מרכז ויצמן לניהול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מתנס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רמות באר שבע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סוויפט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מכון כושר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ספורטן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הוד השרון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ספורטר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גבעתיים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עדיה אירועים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עלמה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ארועים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פרופיט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ראשון לציון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קאנטרי בת ים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3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lastRenderedPageBreak/>
              <w:t>קיבוץ יגור בית אחווה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הנגב,</w:t>
            </w:r>
            <w:r w:rsidR="00E6624E"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</w:t>
            </w: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באר שבע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מודיעין יזום וניהול.</w:t>
            </w:r>
            <w:r w:rsidR="00E6624E"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</w:t>
            </w: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עזריאלי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מרכז וייצמן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עזריאלי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עכו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ערים על הכיכר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קניון שאול המלך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רויאל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גרדן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אירועים - (פתח-תקוה) בע"מ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רשות שדות התעופה בישראל - דב הוז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רשות שדות התעופה בישראל - נמל התעופה ע"ש רמון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1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ת.י. תאטראות בינלאומיים בע"מ.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YesPlanet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 xml:space="preserve">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Rishon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 xml:space="preserve"> </w:t>
            </w:r>
            <w:proofErr w:type="spellStart"/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Lezion</w:t>
            </w:r>
            <w:proofErr w:type="spellEnd"/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 xml:space="preserve"> &amp; </w:t>
            </w: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IMAX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2</w:t>
            </w:r>
          </w:p>
        </w:tc>
      </w:tr>
      <w:tr w:rsidR="001D613B" w:rsidRPr="00E6624E" w:rsidTr="00E6624E">
        <w:trPr>
          <w:trHeight w:val="255"/>
          <w:jc w:val="center"/>
        </w:trPr>
        <w:tc>
          <w:tcPr>
            <w:tcW w:w="7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1D613B">
            <w:pPr>
              <w:bidi/>
              <w:spacing w:line="360" w:lineRule="auto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rtl/>
                <w:lang w:bidi="he-IL"/>
              </w:rPr>
              <w:t>סכום כולל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13B" w:rsidRPr="00E6624E" w:rsidRDefault="001D613B" w:rsidP="00E6624E">
            <w:pPr>
              <w:bidi/>
              <w:spacing w:line="360" w:lineRule="auto"/>
              <w:jc w:val="center"/>
              <w:rPr>
                <w:rFonts w:ascii="David" w:hAnsi="David" w:cs="David"/>
                <w:sz w:val="22"/>
                <w:szCs w:val="22"/>
                <w:lang w:bidi="he-IL"/>
              </w:rPr>
            </w:pPr>
            <w:r w:rsidRPr="00E6624E">
              <w:rPr>
                <w:rFonts w:ascii="David" w:hAnsi="David" w:cs="David"/>
                <w:sz w:val="22"/>
                <w:szCs w:val="22"/>
                <w:lang w:bidi="he-IL"/>
              </w:rPr>
              <w:t>94</w:t>
            </w:r>
          </w:p>
        </w:tc>
      </w:tr>
    </w:tbl>
    <w:p w:rsidR="005C3BA0" w:rsidRPr="005C3BA0" w:rsidRDefault="005C3BA0" w:rsidP="005C3BA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DC480E" w:rsidRDefault="00DC480E" w:rsidP="005C3BA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DC480E" w:rsidRPr="00DC480E" w:rsidRDefault="00DC480E" w:rsidP="005C3BA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381F3A" w:rsidRPr="00AC242C" w:rsidRDefault="00381F3A" w:rsidP="00DC480E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381F3A">
      <w:pPr>
        <w:bidi/>
        <w:spacing w:line="360" w:lineRule="auto"/>
        <w:jc w:val="center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30D" w:rsidRDefault="007C030D">
      <w:r>
        <w:separator/>
      </w:r>
    </w:p>
  </w:endnote>
  <w:endnote w:type="continuationSeparator" w:id="0">
    <w:p w:rsidR="007C030D" w:rsidRDefault="007C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2D02A8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2D02A8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7C030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7C030D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0BBDF8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30D" w:rsidRDefault="007C030D">
      <w:r>
        <w:separator/>
      </w:r>
    </w:p>
  </w:footnote>
  <w:footnote w:type="continuationSeparator" w:id="0">
    <w:p w:rsidR="007C030D" w:rsidRDefault="007C0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0F0595"/>
    <w:rsid w:val="00133199"/>
    <w:rsid w:val="0018380C"/>
    <w:rsid w:val="001D613B"/>
    <w:rsid w:val="00225835"/>
    <w:rsid w:val="00227C28"/>
    <w:rsid w:val="002320E3"/>
    <w:rsid w:val="00241639"/>
    <w:rsid w:val="00290C4E"/>
    <w:rsid w:val="002D02A8"/>
    <w:rsid w:val="002E7AAD"/>
    <w:rsid w:val="00314200"/>
    <w:rsid w:val="00355776"/>
    <w:rsid w:val="00381F3A"/>
    <w:rsid w:val="003E2BA8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5C3BA0"/>
    <w:rsid w:val="00660929"/>
    <w:rsid w:val="00683799"/>
    <w:rsid w:val="00710CA2"/>
    <w:rsid w:val="00744E0A"/>
    <w:rsid w:val="007508C7"/>
    <w:rsid w:val="007B2F5D"/>
    <w:rsid w:val="007B52B3"/>
    <w:rsid w:val="007C030D"/>
    <w:rsid w:val="00887A1F"/>
    <w:rsid w:val="008A22DB"/>
    <w:rsid w:val="008C7973"/>
    <w:rsid w:val="009552A5"/>
    <w:rsid w:val="0097117D"/>
    <w:rsid w:val="009D579F"/>
    <w:rsid w:val="009E1528"/>
    <w:rsid w:val="009F1400"/>
    <w:rsid w:val="00A129E5"/>
    <w:rsid w:val="00A80331"/>
    <w:rsid w:val="00A86477"/>
    <w:rsid w:val="00A86959"/>
    <w:rsid w:val="00AC242C"/>
    <w:rsid w:val="00BE3B8F"/>
    <w:rsid w:val="00C01296"/>
    <w:rsid w:val="00C919E5"/>
    <w:rsid w:val="00CD204E"/>
    <w:rsid w:val="00D001BB"/>
    <w:rsid w:val="00D15A75"/>
    <w:rsid w:val="00DC480E"/>
    <w:rsid w:val="00DE46E1"/>
    <w:rsid w:val="00E6624E"/>
    <w:rsid w:val="00E85EE8"/>
    <w:rsid w:val="00EC44D8"/>
    <w:rsid w:val="00F0283E"/>
    <w:rsid w:val="00F07EAF"/>
    <w:rsid w:val="00F224E4"/>
    <w:rsid w:val="00F23230"/>
    <w:rsid w:val="00F35916"/>
    <w:rsid w:val="00F4446F"/>
    <w:rsid w:val="00F45354"/>
    <w:rsid w:val="00F66690"/>
    <w:rsid w:val="00F73688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4DF0BA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96905B3C</Template>
  <TotalTime>1</TotalTime>
  <Pages>3</Pages>
  <Words>391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cp:lastPrinted>2020-01-05T12:47:00Z</cp:lastPrinted>
  <dcterms:created xsi:type="dcterms:W3CDTF">2020-06-07T11:23:00Z</dcterms:created>
  <dcterms:modified xsi:type="dcterms:W3CDTF">2020-06-07T11:23:00Z</dcterms:modified>
</cp:coreProperties>
</file>