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B09" w:rsidRPr="00FB1B09" w:rsidRDefault="00FB1B09" w:rsidP="00FB1B09">
      <w:pPr>
        <w:bidi/>
        <w:spacing w:line="360" w:lineRule="auto"/>
        <w:jc w:val="right"/>
        <w:rPr>
          <w:rFonts w:ascii="David" w:hAnsi="David" w:cs="David"/>
          <w:sz w:val="28"/>
          <w:rtl/>
          <w:lang w:bidi="he-IL"/>
        </w:rPr>
      </w:pPr>
      <w:bookmarkStart w:id="0" w:name="_GoBack"/>
      <w:bookmarkEnd w:id="0"/>
    </w:p>
    <w:p w:rsidR="00BE3B8F" w:rsidRPr="00F4446F" w:rsidRDefault="00BE3B8F" w:rsidP="00FB1B09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F4446F">
        <w:rPr>
          <w:rFonts w:ascii="Arial" w:hAnsi="Arial" w:cs="David" w:hint="cs"/>
          <w:rtl/>
          <w:lang w:bidi="he-IL"/>
        </w:rPr>
        <w:t>לכבוד:</w:t>
      </w:r>
    </w:p>
    <w:p w:rsidR="00BE3B8F" w:rsidRDefault="00BE3B8F" w:rsidP="00BE3B8F">
      <w:pPr>
        <w:bidi/>
        <w:rPr>
          <w:rFonts w:ascii="Arial" w:hAnsi="Arial" w:cs="Arial"/>
          <w:rtl/>
          <w:lang w:bidi="he-IL"/>
        </w:rPr>
      </w:pPr>
    </w:p>
    <w:p w:rsidR="005761BC" w:rsidRDefault="005761BC" w:rsidP="005761BC">
      <w:pPr>
        <w:bidi/>
        <w:rPr>
          <w:lang w:bidi="he-IL"/>
        </w:rPr>
      </w:pPr>
    </w:p>
    <w:p w:rsidR="00472134" w:rsidRDefault="00472134" w:rsidP="00472134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472134">
      <w:pPr>
        <w:jc w:val="center"/>
        <w:rPr>
          <w:rFonts w:ascii="Arial" w:hAnsi="Arial" w:cs="David"/>
          <w:lang w:bidi="he-IL"/>
        </w:rPr>
      </w:pPr>
    </w:p>
    <w:p w:rsidR="00FB1B09" w:rsidRDefault="00472134" w:rsidP="00FB1B09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FB1B09" w:rsidRDefault="00FB1B09" w:rsidP="00FB1B09">
      <w:pPr>
        <w:bidi/>
        <w:spacing w:before="240" w:after="240"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מצ"ב חוברת המציגה</w:t>
      </w:r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David"/>
          <w:rtl/>
          <w:lang w:bidi="he-IL"/>
        </w:rPr>
        <w:t>מגוון מודלים ו</w:t>
      </w:r>
      <w:r w:rsidRPr="00FB1B09">
        <w:rPr>
          <w:rFonts w:ascii="Arial" w:hAnsi="Arial" w:cs="David"/>
          <w:rtl/>
          <w:lang w:bidi="he-IL"/>
        </w:rPr>
        <w:t>תכניות לטיפול באנשים על רצף ההתמכרויות.</w:t>
      </w:r>
    </w:p>
    <w:p w:rsidR="00FB1B09" w:rsidRPr="00FB1B09" w:rsidRDefault="00FB1B09" w:rsidP="00FB1B09">
      <w:p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ניתן למצוא בעמ'</w:t>
      </w:r>
      <w:r>
        <w:rPr>
          <w:rFonts w:ascii="Arial" w:hAnsi="Arial" w:cs="David"/>
          <w:rtl/>
          <w:lang w:bidi="he-IL"/>
        </w:rPr>
        <w:t xml:space="preserve"> </w:t>
      </w:r>
      <w:r>
        <w:rPr>
          <w:rFonts w:ascii="Arial" w:hAnsi="Arial" w:cs="David" w:hint="cs"/>
          <w:rtl/>
          <w:lang w:bidi="he-IL"/>
        </w:rPr>
        <w:t>32 פרטים על</w:t>
      </w:r>
      <w:r w:rsidRPr="00FB1B09">
        <w:rPr>
          <w:rFonts w:ascii="Arial" w:hAnsi="Arial" w:cs="David"/>
          <w:rtl/>
          <w:lang w:bidi="he-IL"/>
        </w:rPr>
        <w:t xml:space="preserve"> </w:t>
      </w:r>
      <w:r w:rsidRPr="00FB1B09">
        <w:rPr>
          <w:rFonts w:ascii="Arial" w:hAnsi="Arial" w:cs="David"/>
          <w:u w:val="single"/>
          <w:rtl/>
          <w:lang w:bidi="he-IL"/>
        </w:rPr>
        <w:t>המודל לשיקום תעסוקתי</w:t>
      </w:r>
      <w:r w:rsidRPr="00FB1B09">
        <w:rPr>
          <w:rFonts w:ascii="Arial" w:hAnsi="Arial" w:cs="David"/>
          <w:rtl/>
          <w:lang w:bidi="he-IL"/>
        </w:rPr>
        <w:t>.</w:t>
      </w:r>
    </w:p>
    <w:p w:rsidR="00FB1B09" w:rsidRDefault="00FB1B09" w:rsidP="00FB1B09">
      <w:pPr>
        <w:numPr>
          <w:ilvl w:val="0"/>
          <w:numId w:val="6"/>
        </w:numPr>
        <w:bidi/>
        <w:spacing w:line="360" w:lineRule="auto"/>
        <w:rPr>
          <w:rFonts w:ascii="Arial" w:hAnsi="Arial" w:cs="David"/>
          <w:lang w:bidi="he-IL"/>
        </w:rPr>
      </w:pPr>
      <w:r w:rsidRPr="00FB1B09">
        <w:rPr>
          <w:rFonts w:ascii="Arial" w:hAnsi="Arial" w:cs="David"/>
          <w:rtl/>
          <w:lang w:bidi="he-IL"/>
        </w:rPr>
        <w:t>השרות לטיפול בהתמכרויות במשרד הרווחה מפעיל 13 מרכזי</w:t>
      </w:r>
      <w:r>
        <w:rPr>
          <w:rFonts w:ascii="Arial" w:hAnsi="Arial" w:cs="David"/>
          <w:rtl/>
          <w:lang w:bidi="he-IL"/>
        </w:rPr>
        <w:t>ם לשיקום תעסוקתי לאנשים על</w:t>
      </w:r>
    </w:p>
    <w:p w:rsidR="00FB1B09" w:rsidRDefault="00FB1B09" w:rsidP="00FB1B09">
      <w:pPr>
        <w:bidi/>
        <w:spacing w:line="360" w:lineRule="auto"/>
        <w:ind w:left="720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רצף ההתמכרויות</w:t>
      </w:r>
      <w:r w:rsidRPr="00FB1B09">
        <w:rPr>
          <w:rFonts w:ascii="Arial" w:hAnsi="Arial" w:cs="David"/>
          <w:rtl/>
          <w:lang w:bidi="he-IL"/>
        </w:rPr>
        <w:t xml:space="preserve"> ברחבי הארץ.</w:t>
      </w:r>
    </w:p>
    <w:p w:rsidR="00FB1B09" w:rsidRDefault="00FB1B09" w:rsidP="00FB1B09">
      <w:pPr>
        <w:bidi/>
        <w:spacing w:line="360" w:lineRule="auto"/>
        <w:ind w:left="720"/>
        <w:rPr>
          <w:rFonts w:ascii="Arial" w:hAnsi="Arial" w:cs="David"/>
          <w:rtl/>
          <w:lang w:bidi="he-IL"/>
        </w:rPr>
      </w:pPr>
      <w:r w:rsidRPr="00FB1B09">
        <w:rPr>
          <w:rFonts w:ascii="Arial" w:hAnsi="Arial" w:cs="David"/>
          <w:rtl/>
          <w:lang w:bidi="he-IL"/>
        </w:rPr>
        <w:t>התכנית מיועדת לאנשים שנמצאים בשלב מתקדם בטיפול והם לקראת שלב בו הם חוזרים או מתחילים את דרכם בעולם התעסוקה.</w:t>
      </w:r>
    </w:p>
    <w:p w:rsidR="00FB1B09" w:rsidRPr="00FB1B09" w:rsidRDefault="00FB1B09" w:rsidP="00FB1B09">
      <w:pPr>
        <w:bidi/>
        <w:spacing w:line="360" w:lineRule="auto"/>
        <w:ind w:left="720"/>
        <w:rPr>
          <w:rFonts w:ascii="Arial" w:hAnsi="Arial" w:cs="David"/>
          <w:rtl/>
          <w:lang w:bidi="he-IL"/>
        </w:rPr>
      </w:pPr>
      <w:r w:rsidRPr="00FB1B09">
        <w:rPr>
          <w:rFonts w:ascii="Arial" w:hAnsi="Arial" w:cs="David"/>
          <w:rtl/>
          <w:lang w:bidi="he-IL"/>
        </w:rPr>
        <w:t>התכנית כוללת טיפול וליווי פרטני, עבודה קבוצתית ומתפרסת על פני שלבים משלב ההתארגנות, הכנה לקראת תעסוקה, איסוף מידע רלוונטי, אבחון תע</w:t>
      </w:r>
      <w:r>
        <w:rPr>
          <w:rFonts w:ascii="Arial" w:hAnsi="Arial" w:cs="David"/>
          <w:rtl/>
          <w:lang w:bidi="he-IL"/>
        </w:rPr>
        <w:t>סוקתי, בחירת תחום השיקום, השמה</w:t>
      </w:r>
      <w:r>
        <w:rPr>
          <w:rFonts w:ascii="Arial" w:hAnsi="Arial" w:cs="David" w:hint="cs"/>
          <w:rtl/>
          <w:lang w:bidi="he-IL"/>
        </w:rPr>
        <w:t xml:space="preserve"> ולי</w:t>
      </w:r>
      <w:r w:rsidRPr="00FB1B09">
        <w:rPr>
          <w:rFonts w:ascii="Arial" w:hAnsi="Arial" w:cs="David"/>
          <w:rtl/>
          <w:lang w:bidi="he-IL"/>
        </w:rPr>
        <w:t xml:space="preserve">ווי ומעקב.   </w:t>
      </w:r>
    </w:p>
    <w:p w:rsidR="00FB1B09" w:rsidRPr="00FB1B09" w:rsidRDefault="00FB1B09" w:rsidP="00FB1B09">
      <w:pPr>
        <w:numPr>
          <w:ilvl w:val="0"/>
          <w:numId w:val="6"/>
        </w:numPr>
        <w:bidi/>
        <w:spacing w:line="360" w:lineRule="auto"/>
        <w:rPr>
          <w:rFonts w:ascii="Arial" w:hAnsi="Arial" w:cs="David"/>
          <w:rtl/>
          <w:lang w:bidi="he-IL"/>
        </w:rPr>
      </w:pPr>
      <w:r w:rsidRPr="00FB1B09">
        <w:rPr>
          <w:rFonts w:ascii="Arial" w:hAnsi="Arial" w:cs="David"/>
          <w:rtl/>
          <w:lang w:bidi="he-IL"/>
        </w:rPr>
        <w:t xml:space="preserve">תהליך השיקום כולל </w:t>
      </w:r>
      <w:proofErr w:type="spellStart"/>
      <w:r w:rsidRPr="00FB1B09">
        <w:rPr>
          <w:rFonts w:ascii="Arial" w:hAnsi="Arial" w:cs="David"/>
          <w:rtl/>
          <w:lang w:bidi="he-IL"/>
        </w:rPr>
        <w:t>אינ</w:t>
      </w:r>
      <w:r>
        <w:rPr>
          <w:rFonts w:ascii="Arial" w:hAnsi="Arial" w:cs="David"/>
          <w:rtl/>
          <w:lang w:bidi="he-IL"/>
        </w:rPr>
        <w:t>טייק</w:t>
      </w:r>
      <w:proofErr w:type="spellEnd"/>
      <w:r>
        <w:rPr>
          <w:rFonts w:ascii="Arial" w:hAnsi="Arial" w:cs="David"/>
          <w:rtl/>
          <w:lang w:bidi="he-IL"/>
        </w:rPr>
        <w:t>, אבחון, ועדות</w:t>
      </w:r>
      <w:r>
        <w:rPr>
          <w:rFonts w:ascii="Arial" w:hAnsi="Arial" w:cs="David" w:hint="cs"/>
          <w:rtl/>
          <w:lang w:bidi="he-IL"/>
        </w:rPr>
        <w:t xml:space="preserve"> </w:t>
      </w:r>
      <w:r w:rsidRPr="00FB1B09">
        <w:rPr>
          <w:rFonts w:ascii="Arial" w:hAnsi="Arial" w:cs="David"/>
          <w:rtl/>
          <w:lang w:bidi="he-IL"/>
        </w:rPr>
        <w:t>ובחירת אחד ממסלולי השיקום: השלמת השכלה, אבחונים מקצועיים, הכשרה דרך תכנית השוברי</w:t>
      </w:r>
      <w:r>
        <w:rPr>
          <w:rFonts w:ascii="Arial" w:hAnsi="Arial" w:cs="David"/>
          <w:rtl/>
          <w:lang w:bidi="he-IL"/>
        </w:rPr>
        <w:t xml:space="preserve">ם, הכשרה מקצועית </w:t>
      </w:r>
      <w:r w:rsidRPr="00FB1B09">
        <w:rPr>
          <w:rFonts w:ascii="Arial" w:hAnsi="Arial" w:cs="David"/>
          <w:rtl/>
          <w:lang w:bidi="he-IL"/>
        </w:rPr>
        <w:t>ו</w:t>
      </w:r>
      <w:r>
        <w:rPr>
          <w:rFonts w:ascii="Arial" w:hAnsi="Arial" w:cs="David" w:hint="cs"/>
          <w:rtl/>
          <w:lang w:bidi="he-IL"/>
        </w:rPr>
        <w:t>/או</w:t>
      </w:r>
      <w:r w:rsidRPr="00FB1B09">
        <w:rPr>
          <w:rFonts w:ascii="Arial" w:hAnsi="Arial" w:cs="David"/>
          <w:rtl/>
          <w:lang w:bidi="he-IL"/>
        </w:rPr>
        <w:t xml:space="preserve"> השמה תעסוקתית. כמובן כל התכנית מלווה בהמשך טיפול פרטני.</w:t>
      </w:r>
    </w:p>
    <w:p w:rsidR="00FB1B09" w:rsidRPr="00FB1B09" w:rsidRDefault="00FB1B09" w:rsidP="00FB1B09">
      <w:pPr>
        <w:numPr>
          <w:ilvl w:val="0"/>
          <w:numId w:val="6"/>
        </w:numPr>
        <w:bidi/>
        <w:spacing w:line="360" w:lineRule="auto"/>
        <w:rPr>
          <w:rFonts w:ascii="Arial" w:hAnsi="Arial" w:cs="David"/>
          <w:rtl/>
          <w:lang w:bidi="he-IL"/>
        </w:rPr>
      </w:pPr>
      <w:r w:rsidRPr="00FB1B09">
        <w:rPr>
          <w:rFonts w:ascii="Arial" w:hAnsi="Arial" w:cs="David"/>
          <w:rtl/>
          <w:lang w:bidi="he-IL"/>
        </w:rPr>
        <w:t>התכנית היא פרטנית עבור כל לקוח ונבנית יחד אתו ועם צוות מקצועי.</w:t>
      </w:r>
    </w:p>
    <w:p w:rsidR="00FB1B09" w:rsidRPr="00FB1B09" w:rsidRDefault="00FB1B09" w:rsidP="00FB1B09">
      <w:pPr>
        <w:numPr>
          <w:ilvl w:val="0"/>
          <w:numId w:val="6"/>
        </w:numPr>
        <w:bidi/>
        <w:spacing w:line="360" w:lineRule="auto"/>
        <w:rPr>
          <w:rFonts w:ascii="Arial" w:hAnsi="Arial" w:cs="David"/>
          <w:rtl/>
          <w:lang w:bidi="he-IL"/>
        </w:rPr>
      </w:pPr>
      <w:r w:rsidRPr="00FB1B09">
        <w:rPr>
          <w:rFonts w:ascii="Arial" w:hAnsi="Arial" w:cs="David"/>
          <w:rtl/>
          <w:lang w:bidi="he-IL"/>
        </w:rPr>
        <w:t xml:space="preserve">הלקוחות המשתלבים במקומות עבודה, מושמים במקומות שונים. בחלק מהמרכזים יש קבוצה של מעסיקים ידידים ובחלק תהליך ההשתלבות הוא בהתאם להכשרה, </w:t>
      </w:r>
      <w:r>
        <w:rPr>
          <w:rFonts w:ascii="Arial" w:hAnsi="Arial" w:cs="David" w:hint="cs"/>
          <w:rtl/>
          <w:lang w:bidi="he-IL"/>
        </w:rPr>
        <w:t>ל</w:t>
      </w:r>
      <w:r>
        <w:rPr>
          <w:rFonts w:ascii="Arial" w:hAnsi="Arial" w:cs="David"/>
          <w:rtl/>
          <w:lang w:bidi="he-IL"/>
        </w:rPr>
        <w:t>ניסיון ו</w:t>
      </w:r>
      <w:r>
        <w:rPr>
          <w:rFonts w:ascii="Arial" w:hAnsi="Arial" w:cs="David" w:hint="cs"/>
          <w:rtl/>
          <w:lang w:bidi="he-IL"/>
        </w:rPr>
        <w:t>ל</w:t>
      </w:r>
      <w:r w:rsidRPr="00FB1B09">
        <w:rPr>
          <w:rFonts w:ascii="Arial" w:hAnsi="Arial" w:cs="David"/>
          <w:rtl/>
          <w:lang w:bidi="he-IL"/>
        </w:rPr>
        <w:t>רצון של הלקוח.</w:t>
      </w:r>
    </w:p>
    <w:p w:rsidR="00FB1B09" w:rsidRPr="00FB1B09" w:rsidRDefault="00FB1B09" w:rsidP="00FB1B09">
      <w:pPr>
        <w:numPr>
          <w:ilvl w:val="0"/>
          <w:numId w:val="7"/>
        </w:numPr>
        <w:bidi/>
        <w:spacing w:line="360" w:lineRule="auto"/>
        <w:rPr>
          <w:rFonts w:ascii="Arial" w:hAnsi="Arial" w:cs="David"/>
          <w:rtl/>
          <w:lang w:bidi="he-IL"/>
        </w:rPr>
      </w:pPr>
      <w:r w:rsidRPr="00FB1B09">
        <w:rPr>
          <w:rFonts w:ascii="Arial" w:hAnsi="Arial" w:cs="David"/>
          <w:rtl/>
          <w:lang w:bidi="he-IL"/>
        </w:rPr>
        <w:t>מטרת הפורומים בשרות היא לקדם תכניות,</w:t>
      </w:r>
      <w:r>
        <w:rPr>
          <w:rFonts w:ascii="Arial" w:hAnsi="Arial" w:cs="David"/>
          <w:rtl/>
          <w:lang w:bidi="he-IL"/>
        </w:rPr>
        <w:t xml:space="preserve"> להרחיב את המענים, למידת עמיתים</w:t>
      </w:r>
      <w:r w:rsidRPr="00FB1B09">
        <w:rPr>
          <w:rFonts w:ascii="Arial" w:hAnsi="Arial" w:cs="David"/>
          <w:rtl/>
          <w:lang w:bidi="he-IL"/>
        </w:rPr>
        <w:t xml:space="preserve"> ולקדם תכני</w:t>
      </w:r>
      <w:r>
        <w:rPr>
          <w:rFonts w:ascii="Arial" w:hAnsi="Arial" w:cs="David"/>
          <w:rtl/>
          <w:lang w:bidi="he-IL"/>
        </w:rPr>
        <w:t>ות ייחודיות המותאמות לאוכלוסיית</w:t>
      </w:r>
      <w:r>
        <w:rPr>
          <w:rFonts w:ascii="Arial" w:hAnsi="Arial" w:cs="David" w:hint="cs"/>
          <w:rtl/>
          <w:lang w:bidi="he-IL"/>
        </w:rPr>
        <w:t xml:space="preserve"> </w:t>
      </w:r>
      <w:r w:rsidRPr="00FB1B09">
        <w:rPr>
          <w:rFonts w:ascii="Arial" w:hAnsi="Arial" w:cs="David"/>
          <w:rtl/>
          <w:lang w:bidi="he-IL"/>
        </w:rPr>
        <w:t>האנשים הנמצאים על רצף ההתמכרות.</w:t>
      </w:r>
    </w:p>
    <w:p w:rsidR="00FB1B09" w:rsidRDefault="00FB1B09" w:rsidP="00FB1B09">
      <w:pPr>
        <w:numPr>
          <w:ilvl w:val="0"/>
          <w:numId w:val="7"/>
        </w:numPr>
        <w:bidi/>
        <w:spacing w:line="360" w:lineRule="auto"/>
        <w:rPr>
          <w:rFonts w:ascii="Arial" w:hAnsi="Arial" w:cs="David"/>
          <w:lang w:bidi="he-IL"/>
        </w:rPr>
      </w:pPr>
      <w:r w:rsidRPr="00FB1B09">
        <w:rPr>
          <w:rFonts w:ascii="Arial" w:hAnsi="Arial" w:cs="David"/>
          <w:rtl/>
          <w:lang w:bidi="he-IL"/>
        </w:rPr>
        <w:t>בשנת 2018 השתתפו 469 אנשים בתכנית לשיקום תעסוקתי בארץ. מתוכם סיימו א</w:t>
      </w:r>
      <w:r>
        <w:rPr>
          <w:rFonts w:ascii="Arial" w:hAnsi="Arial" w:cs="David"/>
          <w:rtl/>
          <w:lang w:bidi="he-IL"/>
        </w:rPr>
        <w:t>ת התכנית והשתלבו בתעסוקה 219 א</w:t>
      </w:r>
      <w:r>
        <w:rPr>
          <w:rFonts w:ascii="Arial" w:hAnsi="Arial" w:cs="David" w:hint="cs"/>
          <w:rtl/>
          <w:lang w:bidi="he-IL"/>
        </w:rPr>
        <w:t>נשים</w:t>
      </w:r>
      <w:r w:rsidRPr="00FB1B09">
        <w:rPr>
          <w:rFonts w:ascii="Arial" w:hAnsi="Arial" w:cs="David"/>
          <w:rtl/>
          <w:lang w:bidi="he-IL"/>
        </w:rPr>
        <w:t>.</w:t>
      </w:r>
    </w:p>
    <w:p w:rsidR="00FB1B09" w:rsidRPr="00FB1B09" w:rsidRDefault="00FB1B09" w:rsidP="00FB1B09">
      <w:pPr>
        <w:bidi/>
        <w:spacing w:line="360" w:lineRule="auto"/>
        <w:ind w:left="720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בשנת 2019 המשיכו בתכנית</w:t>
      </w:r>
      <w:r w:rsidRPr="00FB1B09">
        <w:rPr>
          <w:rFonts w:ascii="Arial" w:hAnsi="Arial" w:cs="David"/>
          <w:rtl/>
          <w:lang w:bidi="he-IL"/>
        </w:rPr>
        <w:t xml:space="preserve"> 189 </w:t>
      </w:r>
      <w:r>
        <w:rPr>
          <w:rFonts w:ascii="Arial" w:hAnsi="Arial" w:cs="David" w:hint="cs"/>
          <w:rtl/>
          <w:lang w:bidi="he-IL"/>
        </w:rPr>
        <w:t>אנשים, ו-</w:t>
      </w:r>
      <w:r w:rsidRPr="00FB1B09">
        <w:rPr>
          <w:rFonts w:ascii="Arial" w:hAnsi="Arial" w:cs="David"/>
          <w:rtl/>
          <w:lang w:bidi="he-IL"/>
        </w:rPr>
        <w:t>61 אנשים נשרו מהתכנית (מסיבות שונות).</w:t>
      </w:r>
    </w:p>
    <w:p w:rsidR="00F23230" w:rsidRDefault="00F23230" w:rsidP="00AC242C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24FB0" w:rsidRDefault="00424FB0" w:rsidP="00424FB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בכבוד רב,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רונית ספיר</w:t>
      </w:r>
    </w:p>
    <w:p w:rsidR="004A6017" w:rsidRPr="00F85AAB" w:rsidRDefault="004A6017" w:rsidP="00E9032B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מנהלת תחום (העמדת מידע לציבור)</w:t>
      </w:r>
    </w:p>
    <w:sectPr w:rsidR="004A6017" w:rsidRPr="00F85AAB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4E1" w:rsidRDefault="002974E1">
      <w:r>
        <w:separator/>
      </w:r>
    </w:p>
  </w:endnote>
  <w:endnote w:type="continuationSeparator" w:id="0">
    <w:p w:rsidR="002974E1" w:rsidRDefault="0029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2F4DCC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2F4DCC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2974E1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2974E1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2401DB31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4E1" w:rsidRDefault="002974E1">
      <w:r>
        <w:separator/>
      </w:r>
    </w:p>
  </w:footnote>
  <w:footnote w:type="continuationSeparator" w:id="0">
    <w:p w:rsidR="002974E1" w:rsidRDefault="00297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6026A9"/>
    <w:multiLevelType w:val="hybridMultilevel"/>
    <w:tmpl w:val="3672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F09A8"/>
    <w:multiLevelType w:val="hybridMultilevel"/>
    <w:tmpl w:val="370AE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50E6D"/>
    <w:rsid w:val="000929E6"/>
    <w:rsid w:val="00133199"/>
    <w:rsid w:val="0018380C"/>
    <w:rsid w:val="00225835"/>
    <w:rsid w:val="00227C28"/>
    <w:rsid w:val="002320E3"/>
    <w:rsid w:val="00241639"/>
    <w:rsid w:val="0025387A"/>
    <w:rsid w:val="002974E1"/>
    <w:rsid w:val="002E7AAD"/>
    <w:rsid w:val="002F4DCC"/>
    <w:rsid w:val="00314200"/>
    <w:rsid w:val="00355776"/>
    <w:rsid w:val="003E1BB0"/>
    <w:rsid w:val="003E2BA8"/>
    <w:rsid w:val="00424FB0"/>
    <w:rsid w:val="00445CE2"/>
    <w:rsid w:val="0045540D"/>
    <w:rsid w:val="00455ED8"/>
    <w:rsid w:val="00472134"/>
    <w:rsid w:val="004A6017"/>
    <w:rsid w:val="004A6D27"/>
    <w:rsid w:val="0052403D"/>
    <w:rsid w:val="00547D19"/>
    <w:rsid w:val="005761BC"/>
    <w:rsid w:val="005763DB"/>
    <w:rsid w:val="00660929"/>
    <w:rsid w:val="006F05C7"/>
    <w:rsid w:val="00710CA2"/>
    <w:rsid w:val="00744E0A"/>
    <w:rsid w:val="00747002"/>
    <w:rsid w:val="007508C7"/>
    <w:rsid w:val="007B2F5D"/>
    <w:rsid w:val="007B52B3"/>
    <w:rsid w:val="00887A1F"/>
    <w:rsid w:val="008A22DB"/>
    <w:rsid w:val="008C7973"/>
    <w:rsid w:val="00930968"/>
    <w:rsid w:val="009552A5"/>
    <w:rsid w:val="0097117D"/>
    <w:rsid w:val="009D579F"/>
    <w:rsid w:val="009E1528"/>
    <w:rsid w:val="009F1400"/>
    <w:rsid w:val="00A80331"/>
    <w:rsid w:val="00AC242C"/>
    <w:rsid w:val="00AF30BB"/>
    <w:rsid w:val="00BE3B8F"/>
    <w:rsid w:val="00C45F8B"/>
    <w:rsid w:val="00C7693B"/>
    <w:rsid w:val="00C919E5"/>
    <w:rsid w:val="00D001BB"/>
    <w:rsid w:val="00D15A75"/>
    <w:rsid w:val="00E9032B"/>
    <w:rsid w:val="00EC44D8"/>
    <w:rsid w:val="00F07EAF"/>
    <w:rsid w:val="00F23230"/>
    <w:rsid w:val="00F35916"/>
    <w:rsid w:val="00F4446F"/>
    <w:rsid w:val="00F66690"/>
    <w:rsid w:val="00F73688"/>
    <w:rsid w:val="00F85AAB"/>
    <w:rsid w:val="00F9469D"/>
    <w:rsid w:val="00FB1B09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8DCD7C19</Template>
  <TotalTime>1</TotalTime>
  <Pages>1</Pages>
  <Words>249</Words>
  <Characters>1248</Characters>
  <Application>Microsoft Office Word</Application>
  <DocSecurity>4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2</cp:revision>
  <dcterms:created xsi:type="dcterms:W3CDTF">2020-06-03T11:13:00Z</dcterms:created>
  <dcterms:modified xsi:type="dcterms:W3CDTF">2020-06-03T11:13:00Z</dcterms:modified>
</cp:coreProperties>
</file>