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5EE" w:rsidRPr="00040A9A" w:rsidRDefault="00963173" w:rsidP="00244DE8">
      <w:pPr>
        <w:bidi/>
        <w:spacing w:line="360" w:lineRule="auto"/>
        <w:jc w:val="right"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2C45EE">
        <w:rPr>
          <w:rFonts w:ascii="David" w:hAnsi="David" w:cs="David"/>
          <w:sz w:val="28"/>
          <w:lang w:bidi="he-IL"/>
        </w:rPr>
        <w:t xml:space="preserve"> </w:t>
      </w:r>
    </w:p>
    <w:p w:rsidR="00244DE8" w:rsidRDefault="00244DE8" w:rsidP="00244DE8">
      <w:pPr>
        <w:spacing w:line="360" w:lineRule="auto"/>
        <w:jc w:val="right"/>
        <w:rPr>
          <w:rFonts w:ascii="David" w:hAnsi="David" w:cs="David"/>
          <w:rtl/>
          <w:lang w:bidi="he-IL"/>
        </w:rPr>
      </w:pPr>
    </w:p>
    <w:p w:rsidR="00244DE8" w:rsidRDefault="00244DE8" w:rsidP="00244DE8">
      <w:pPr>
        <w:spacing w:line="360" w:lineRule="auto"/>
        <w:jc w:val="right"/>
        <w:rPr>
          <w:rFonts w:ascii="David" w:hAnsi="David" w:cs="David"/>
          <w:rtl/>
          <w:lang w:bidi="he-IL"/>
        </w:rPr>
      </w:pPr>
    </w:p>
    <w:p w:rsidR="00244DE8" w:rsidRDefault="002C45EE" w:rsidP="00244DE8">
      <w:pPr>
        <w:spacing w:line="360" w:lineRule="auto"/>
        <w:jc w:val="right"/>
        <w:rPr>
          <w:rFonts w:ascii="David" w:hAnsi="David" w:cs="David"/>
          <w:lang w:bidi="he-IL"/>
        </w:rPr>
      </w:pPr>
      <w:r w:rsidRPr="00E53A97">
        <w:rPr>
          <w:rFonts w:ascii="David" w:hAnsi="David" w:cs="David"/>
          <w:rtl/>
          <w:lang w:bidi="he-IL"/>
        </w:rPr>
        <w:t>לכבוד</w:t>
      </w:r>
      <w:r>
        <w:rPr>
          <w:rFonts w:ascii="David" w:hAnsi="David" w:cs="David" w:hint="cs"/>
          <w:rtl/>
          <w:lang w:bidi="he-IL"/>
        </w:rPr>
        <w:t>:</w:t>
      </w:r>
    </w:p>
    <w:p w:rsidR="00244DE8" w:rsidRDefault="00244DE8" w:rsidP="00244DE8">
      <w:pPr>
        <w:spacing w:line="360" w:lineRule="auto"/>
        <w:jc w:val="center"/>
        <w:rPr>
          <w:rFonts w:ascii="David" w:hAnsi="David" w:cs="David"/>
          <w:lang w:bidi="he-IL"/>
        </w:rPr>
      </w:pPr>
      <w:r>
        <w:rPr>
          <w:rFonts w:ascii="David" w:hAnsi="David" w:cs="David"/>
          <w:lang w:bidi="he-IL"/>
        </w:rPr>
        <w:t xml:space="preserve"> </w:t>
      </w:r>
    </w:p>
    <w:p w:rsidR="00244DE8" w:rsidRDefault="00244DE8" w:rsidP="00244DE8">
      <w:pPr>
        <w:spacing w:line="360" w:lineRule="auto"/>
        <w:jc w:val="center"/>
        <w:rPr>
          <w:rFonts w:ascii="David" w:hAnsi="David" w:cs="David"/>
          <w:rtl/>
          <w:lang w:bidi="he-IL"/>
        </w:rPr>
      </w:pPr>
    </w:p>
    <w:p w:rsidR="00BC6B95" w:rsidRPr="00244DE8" w:rsidRDefault="002C45EE" w:rsidP="00244DE8">
      <w:pPr>
        <w:bidi/>
        <w:spacing w:line="360" w:lineRule="auto"/>
        <w:rPr>
          <w:lang w:bidi="he-IL"/>
        </w:rPr>
      </w:pPr>
      <w:r>
        <w:rPr>
          <w:lang w:bidi="he-IL"/>
        </w:rPr>
        <w:tab/>
      </w:r>
      <w:r>
        <w:rPr>
          <w:lang w:bidi="he-IL"/>
        </w:rPr>
        <w:tab/>
      </w:r>
    </w:p>
    <w:p w:rsidR="005761BC" w:rsidRPr="00BC6B95" w:rsidRDefault="005761BC" w:rsidP="00BC6B95">
      <w:pPr>
        <w:bidi/>
        <w:spacing w:line="360" w:lineRule="auto"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244DE8" w:rsidRDefault="00244DE8" w:rsidP="00472134">
      <w:pPr>
        <w:jc w:val="center"/>
        <w:rPr>
          <w:rFonts w:cs="David"/>
          <w:lang w:bidi="he-IL"/>
        </w:rPr>
      </w:pPr>
    </w:p>
    <w:p w:rsidR="00244DE8" w:rsidRDefault="00244DE8" w:rsidP="00472134">
      <w:pPr>
        <w:jc w:val="center"/>
        <w:rPr>
          <w:rFonts w:ascii="Arial" w:hAnsi="Arial" w:cs="David"/>
          <w:lang w:bidi="he-IL"/>
        </w:rPr>
      </w:pPr>
    </w:p>
    <w:p w:rsidR="004C48B3" w:rsidRPr="004C48B3" w:rsidRDefault="00472134" w:rsidP="004C48B3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</w:t>
      </w:r>
      <w:r w:rsidRPr="00D840C2">
        <w:rPr>
          <w:rFonts w:ascii="David" w:hAnsi="David" w:cs="David"/>
          <w:rtl/>
        </w:rPr>
        <w:t>1998</w:t>
      </w:r>
      <w:r>
        <w:rPr>
          <w:rFonts w:ascii="Arial" w:hAnsi="Arial" w:cs="Times New Roman" w:hint="cs"/>
          <w:rtl/>
        </w:rPr>
        <w:t>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DE1BAA" w:rsidRPr="002C45EE" w:rsidRDefault="002C45EE" w:rsidP="002C45EE">
      <w:pPr>
        <w:bidi/>
        <w:spacing w:before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לבקשתך מצ"ב </w:t>
      </w:r>
      <w:r w:rsidRPr="002C45EE">
        <w:rPr>
          <w:rFonts w:ascii="David" w:eastAsia="Calibri" w:hAnsi="David" w:cs="David" w:hint="cs"/>
          <w:rtl/>
          <w:lang w:bidi="he-IL"/>
        </w:rPr>
        <w:t xml:space="preserve"> קובץ</w:t>
      </w:r>
      <w:r>
        <w:rPr>
          <w:rFonts w:ascii="David" w:eastAsia="Calibri" w:hAnsi="David" w:cs="David" w:hint="cs"/>
          <w:color w:val="FF0000"/>
          <w:rtl/>
          <w:lang w:bidi="he-IL"/>
        </w:rPr>
        <w:t xml:space="preserve">  </w:t>
      </w:r>
      <w:r w:rsidRPr="002C45EE">
        <w:rPr>
          <w:rFonts w:ascii="Arial" w:hAnsi="Arial" w:cs="David" w:hint="cs"/>
          <w:rtl/>
          <w:lang w:bidi="he-IL"/>
        </w:rPr>
        <w:t>אקסל  עבור שנתון בני</w:t>
      </w:r>
      <w:r>
        <w:rPr>
          <w:rFonts w:ascii="Arial" w:hAnsi="Arial" w:cs="David" w:hint="cs"/>
          <w:rtl/>
          <w:lang w:bidi="he-IL"/>
        </w:rPr>
        <w:t xml:space="preserve"> +</w:t>
      </w:r>
      <w:r w:rsidRPr="002C45EE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 xml:space="preserve">65 </w:t>
      </w:r>
      <w:r w:rsidRPr="002C45EE">
        <w:rPr>
          <w:rFonts w:ascii="Arial" w:hAnsi="Arial" w:cs="David" w:hint="cs"/>
          <w:rtl/>
          <w:lang w:bidi="he-IL"/>
        </w:rPr>
        <w:t xml:space="preserve"> בישראל .</w:t>
      </w:r>
    </w:p>
    <w:p w:rsidR="00BC6B95" w:rsidRDefault="00BC6B95" w:rsidP="00963173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C48B3" w:rsidRDefault="004C48B3" w:rsidP="004C48B3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963173" w:rsidRPr="00BC6B95" w:rsidRDefault="00963173" w:rsidP="00963173">
      <w:pPr>
        <w:bidi/>
        <w:spacing w:line="360" w:lineRule="auto"/>
        <w:rPr>
          <w:rFonts w:ascii="Arial" w:hAnsi="Arial" w:cs="David"/>
          <w:lang w:bidi="he-IL"/>
        </w:rPr>
      </w:pPr>
    </w:p>
    <w:p w:rsidR="00424FB0" w:rsidRPr="00BC6B95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bookmarkStart w:id="0" w:name="_GoBack"/>
    </w:p>
    <w:bookmarkEnd w:id="0"/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D766D4" w:rsidRDefault="00D766D4" w:rsidP="00D766D4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Pr="00F85AAB" w:rsidRDefault="004A6017" w:rsidP="00F4446F">
      <w:pPr>
        <w:bidi/>
        <w:rPr>
          <w:rFonts w:ascii="Arial" w:hAnsi="Arial" w:cs="David"/>
          <w:rtl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51D" w:rsidRDefault="0070351D">
      <w:r>
        <w:separator/>
      </w:r>
    </w:p>
  </w:endnote>
  <w:endnote w:type="continuationSeparator" w:id="0">
    <w:p w:rsidR="0070351D" w:rsidRDefault="0070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244DE8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244DE8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6A2246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6A2246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EBB83E2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51D" w:rsidRDefault="0070351D">
      <w:r>
        <w:separator/>
      </w:r>
    </w:p>
  </w:footnote>
  <w:footnote w:type="continuationSeparator" w:id="0">
    <w:p w:rsidR="0070351D" w:rsidRDefault="0070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D0C0C"/>
    <w:multiLevelType w:val="hybridMultilevel"/>
    <w:tmpl w:val="D2A460D2"/>
    <w:lvl w:ilvl="0" w:tplc="81E6EBE4">
      <w:start w:val="4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064CF"/>
    <w:multiLevelType w:val="hybridMultilevel"/>
    <w:tmpl w:val="DD1CF7EC"/>
    <w:lvl w:ilvl="0" w:tplc="8BF84F1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E2501"/>
    <w:multiLevelType w:val="hybridMultilevel"/>
    <w:tmpl w:val="A9B62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026A9"/>
    <w:multiLevelType w:val="hybridMultilevel"/>
    <w:tmpl w:val="3672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F09A8"/>
    <w:multiLevelType w:val="hybridMultilevel"/>
    <w:tmpl w:val="370A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076C6"/>
    <w:rsid w:val="00133199"/>
    <w:rsid w:val="0018380C"/>
    <w:rsid w:val="00225835"/>
    <w:rsid w:val="00227C28"/>
    <w:rsid w:val="002320E3"/>
    <w:rsid w:val="00241639"/>
    <w:rsid w:val="00244DE8"/>
    <w:rsid w:val="0025387A"/>
    <w:rsid w:val="002645C6"/>
    <w:rsid w:val="002C45EE"/>
    <w:rsid w:val="002E7AAD"/>
    <w:rsid w:val="00314200"/>
    <w:rsid w:val="00355776"/>
    <w:rsid w:val="00355BC4"/>
    <w:rsid w:val="003E1BB0"/>
    <w:rsid w:val="003E2BA8"/>
    <w:rsid w:val="00424FB0"/>
    <w:rsid w:val="00445CE2"/>
    <w:rsid w:val="0045540D"/>
    <w:rsid w:val="00455ED8"/>
    <w:rsid w:val="00472134"/>
    <w:rsid w:val="004A6017"/>
    <w:rsid w:val="004A6D27"/>
    <w:rsid w:val="004C48B3"/>
    <w:rsid w:val="0052403D"/>
    <w:rsid w:val="00547D19"/>
    <w:rsid w:val="0055693F"/>
    <w:rsid w:val="005761BC"/>
    <w:rsid w:val="005763DB"/>
    <w:rsid w:val="005B28FD"/>
    <w:rsid w:val="00660929"/>
    <w:rsid w:val="006A2246"/>
    <w:rsid w:val="006F05C7"/>
    <w:rsid w:val="0070351D"/>
    <w:rsid w:val="00710CA2"/>
    <w:rsid w:val="00726674"/>
    <w:rsid w:val="00744E0A"/>
    <w:rsid w:val="00747002"/>
    <w:rsid w:val="007508C7"/>
    <w:rsid w:val="007A1778"/>
    <w:rsid w:val="007B2F5D"/>
    <w:rsid w:val="007B52B3"/>
    <w:rsid w:val="00834B64"/>
    <w:rsid w:val="00856A4E"/>
    <w:rsid w:val="00887A1F"/>
    <w:rsid w:val="008A22DB"/>
    <w:rsid w:val="008C7973"/>
    <w:rsid w:val="00930968"/>
    <w:rsid w:val="0093773D"/>
    <w:rsid w:val="009552A5"/>
    <w:rsid w:val="00963173"/>
    <w:rsid w:val="0097117D"/>
    <w:rsid w:val="009D579F"/>
    <w:rsid w:val="009E1528"/>
    <w:rsid w:val="009F1400"/>
    <w:rsid w:val="00A41354"/>
    <w:rsid w:val="00A80331"/>
    <w:rsid w:val="00AC242C"/>
    <w:rsid w:val="00AF30BB"/>
    <w:rsid w:val="00BC6B95"/>
    <w:rsid w:val="00BE3B8F"/>
    <w:rsid w:val="00C45F8B"/>
    <w:rsid w:val="00C7693B"/>
    <w:rsid w:val="00C919E5"/>
    <w:rsid w:val="00D001BB"/>
    <w:rsid w:val="00D15A75"/>
    <w:rsid w:val="00D547E2"/>
    <w:rsid w:val="00D6634A"/>
    <w:rsid w:val="00D766D4"/>
    <w:rsid w:val="00D840C2"/>
    <w:rsid w:val="00DC6C55"/>
    <w:rsid w:val="00DE1BAA"/>
    <w:rsid w:val="00EC44D8"/>
    <w:rsid w:val="00EE2124"/>
    <w:rsid w:val="00F07EAF"/>
    <w:rsid w:val="00F23230"/>
    <w:rsid w:val="00F35916"/>
    <w:rsid w:val="00F4446F"/>
    <w:rsid w:val="00F66690"/>
    <w:rsid w:val="00F73688"/>
    <w:rsid w:val="00F85AAB"/>
    <w:rsid w:val="00F9469D"/>
    <w:rsid w:val="00FB1B09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280263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85326B81</Template>
  <TotalTime>6</TotalTime>
  <Pages>1</Pages>
  <Words>52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cp:lastPrinted>2020-02-06T14:57:00Z</cp:lastPrinted>
  <dcterms:created xsi:type="dcterms:W3CDTF">2020-04-23T17:02:00Z</dcterms:created>
  <dcterms:modified xsi:type="dcterms:W3CDTF">2020-06-11T08:04:00Z</dcterms:modified>
</cp:coreProperties>
</file>