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9F" w:rsidRPr="00F3709F" w:rsidRDefault="00F3709F" w:rsidP="009B74F4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F3709F" w:rsidRDefault="00F3709F" w:rsidP="00F3709F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לכבוד:</w:t>
      </w:r>
    </w:p>
    <w:p w:rsidR="009B74F4" w:rsidRDefault="009B74F4" w:rsidP="009B74F4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916D3E" w:rsidRDefault="00916D3E" w:rsidP="00970B5D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970B5D" w:rsidRDefault="00970B5D" w:rsidP="00970B5D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</w:p>
    <w:p w:rsidR="00916D3E" w:rsidRPr="004C08CE" w:rsidRDefault="00916D3E" w:rsidP="00916D3E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r w:rsidRPr="004C08CE">
        <w:rPr>
          <w:rFonts w:ascii="David" w:hAnsi="David" w:cs="David" w:hint="cs"/>
          <w:sz w:val="28"/>
          <w:rtl/>
          <w:lang w:bidi="he-IL"/>
        </w:rPr>
        <w:t>הנדון:</w:t>
      </w:r>
      <w:r w:rsidRPr="004C08CE">
        <w:rPr>
          <w:rFonts w:ascii="David" w:hAnsi="David" w:cs="David" w:hint="cs"/>
          <w:b/>
          <w:bCs/>
          <w:sz w:val="28"/>
          <w:rtl/>
          <w:lang w:bidi="he-IL"/>
        </w:rPr>
        <w:t xml:space="preserve"> </w:t>
      </w:r>
      <w:r w:rsidRPr="004C08CE">
        <w:rPr>
          <w:rFonts w:ascii="David" w:hAnsi="David" w:cs="David" w:hint="cs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F66B4E" w:rsidRDefault="00F66B4E" w:rsidP="00916D3E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9B74F4" w:rsidRDefault="009B74F4" w:rsidP="009B74F4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F3709F" w:rsidRPr="00F3709F" w:rsidRDefault="00F3709F" w:rsidP="00F3709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3709F">
        <w:rPr>
          <w:rFonts w:ascii="Arial" w:hAnsi="Arial" w:cs="David" w:hint="cs"/>
          <w:rtl/>
          <w:lang w:bidi="he-IL"/>
        </w:rPr>
        <w:t>במענה לפנייתך שבסימוכין</w:t>
      </w:r>
      <w:r w:rsidRPr="00F3709F">
        <w:rPr>
          <w:rFonts w:ascii="Arial" w:hAnsi="Arial" w:cs="Times New Roman" w:hint="cs"/>
          <w:rtl/>
        </w:rPr>
        <w:t xml:space="preserve">, </w:t>
      </w:r>
      <w:r w:rsidRPr="00F3709F"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 w:rsidRPr="00F3709F">
        <w:rPr>
          <w:rFonts w:ascii="Arial" w:hAnsi="Arial" w:cs="Times New Roman" w:hint="cs"/>
          <w:rtl/>
        </w:rPr>
        <w:t>(</w:t>
      </w:r>
      <w:r w:rsidRPr="00F3709F">
        <w:rPr>
          <w:rFonts w:ascii="Arial" w:hAnsi="Arial" w:cs="David" w:hint="cs"/>
          <w:rtl/>
          <w:lang w:bidi="he-IL"/>
        </w:rPr>
        <w:t>להלן</w:t>
      </w:r>
      <w:r w:rsidRPr="00F3709F">
        <w:rPr>
          <w:rFonts w:ascii="Arial" w:hAnsi="Arial" w:cs="Times New Roman" w:hint="cs"/>
          <w:rtl/>
        </w:rPr>
        <w:t>: "</w:t>
      </w:r>
      <w:r w:rsidRPr="00F3709F">
        <w:rPr>
          <w:rFonts w:ascii="Arial" w:hAnsi="Arial" w:cs="David" w:hint="cs"/>
          <w:b/>
          <w:bCs/>
          <w:rtl/>
          <w:lang w:bidi="he-IL"/>
        </w:rPr>
        <w:t>המשרד</w:t>
      </w:r>
      <w:r w:rsidRPr="00F3709F">
        <w:rPr>
          <w:rFonts w:ascii="Arial" w:hAnsi="Arial" w:cs="Times New Roman" w:hint="cs"/>
          <w:rtl/>
        </w:rPr>
        <w:t xml:space="preserve">") </w:t>
      </w:r>
      <w:r w:rsidRPr="00F3709F">
        <w:rPr>
          <w:rFonts w:ascii="Arial" w:hAnsi="Arial" w:cs="David" w:hint="cs"/>
          <w:rtl/>
          <w:lang w:bidi="he-IL"/>
        </w:rPr>
        <w:t>בהתאם לחוק חופש המידע תשנ</w:t>
      </w:r>
      <w:r w:rsidRPr="00F3709F">
        <w:rPr>
          <w:rFonts w:ascii="Arial" w:hAnsi="Arial" w:cs="Times New Roman" w:hint="cs"/>
          <w:rtl/>
        </w:rPr>
        <w:t>"</w:t>
      </w:r>
      <w:r w:rsidRPr="00F3709F">
        <w:rPr>
          <w:rFonts w:ascii="Arial" w:hAnsi="Arial" w:cs="David" w:hint="cs"/>
          <w:rtl/>
          <w:lang w:bidi="he-IL"/>
        </w:rPr>
        <w:t>ח</w:t>
      </w:r>
      <w:r w:rsidRPr="00F3709F">
        <w:rPr>
          <w:rFonts w:ascii="Arial" w:hAnsi="Arial" w:cs="Times New Roman" w:hint="cs"/>
          <w:rtl/>
        </w:rPr>
        <w:t>-1998, (</w:t>
      </w:r>
      <w:r w:rsidRPr="00F3709F">
        <w:rPr>
          <w:rFonts w:ascii="Arial" w:hAnsi="Arial" w:cs="David" w:hint="cs"/>
          <w:rtl/>
          <w:lang w:bidi="he-IL"/>
        </w:rPr>
        <w:t>להלן</w:t>
      </w:r>
      <w:r w:rsidRPr="00F3709F">
        <w:rPr>
          <w:rFonts w:ascii="Arial" w:hAnsi="Arial" w:cs="Times New Roman" w:hint="cs"/>
          <w:rtl/>
        </w:rPr>
        <w:t>: "</w:t>
      </w:r>
      <w:r w:rsidRPr="00F3709F">
        <w:rPr>
          <w:rFonts w:ascii="Arial" w:hAnsi="Arial" w:cs="David" w:hint="cs"/>
          <w:b/>
          <w:bCs/>
          <w:rtl/>
          <w:lang w:bidi="he-IL"/>
        </w:rPr>
        <w:t>החוק</w:t>
      </w:r>
      <w:r w:rsidRPr="00F3709F">
        <w:rPr>
          <w:rFonts w:ascii="Arial" w:hAnsi="Arial" w:cs="Times New Roman" w:hint="cs"/>
          <w:rtl/>
        </w:rPr>
        <w:t>")</w:t>
      </w:r>
      <w:r w:rsidRPr="00F3709F">
        <w:rPr>
          <w:rFonts w:ascii="Arial" w:hAnsi="Arial" w:cs="Times New Roman" w:hint="cs"/>
          <w:rtl/>
          <w:lang w:bidi="he-IL"/>
        </w:rPr>
        <w:t>.</w:t>
      </w:r>
    </w:p>
    <w:p w:rsidR="00970B5D" w:rsidRPr="00970B5D" w:rsidRDefault="00970B5D" w:rsidP="00970B5D">
      <w:pPr>
        <w:bidi/>
        <w:spacing w:line="360" w:lineRule="auto"/>
        <w:rPr>
          <w:rFonts w:ascii="David" w:hAnsi="David" w:cs="David"/>
          <w:lang w:bidi="he-IL"/>
        </w:rPr>
      </w:pPr>
    </w:p>
    <w:p w:rsidR="00385105" w:rsidRDefault="00287654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ל</w:t>
      </w:r>
      <w:r w:rsidR="00970B5D">
        <w:rPr>
          <w:rFonts w:ascii="David" w:hAnsi="David" w:cs="David" w:hint="cs"/>
          <w:rtl/>
          <w:lang w:bidi="he-IL"/>
        </w:rPr>
        <w:t xml:space="preserve">סעיף 1 לבקשתך, </w:t>
      </w:r>
      <w:r w:rsidR="00385105">
        <w:rPr>
          <w:rFonts w:ascii="David" w:hAnsi="David" w:cs="David" w:hint="cs"/>
          <w:rtl/>
          <w:lang w:bidi="he-IL"/>
        </w:rPr>
        <w:t>המידע הניתן להנפקה הוא כמות ה</w:t>
      </w:r>
      <w:r w:rsidR="00385105" w:rsidRPr="00970B5D">
        <w:rPr>
          <w:rFonts w:ascii="David" w:hAnsi="David" w:cs="David"/>
          <w:rtl/>
          <w:lang w:bidi="he-IL"/>
        </w:rPr>
        <w:t xml:space="preserve">מהנדסים </w:t>
      </w:r>
      <w:r w:rsidR="00385105">
        <w:rPr>
          <w:rFonts w:ascii="David" w:hAnsi="David" w:cs="David" w:hint="cs"/>
          <w:rtl/>
          <w:lang w:bidi="he-IL"/>
        </w:rPr>
        <w:t xml:space="preserve">אשר </w:t>
      </w:r>
      <w:r w:rsidR="00385105" w:rsidRPr="00385105">
        <w:rPr>
          <w:rFonts w:ascii="David" w:hAnsi="David" w:cs="David"/>
          <w:u w:val="single"/>
          <w:rtl/>
          <w:lang w:bidi="he-IL"/>
        </w:rPr>
        <w:t>הגישו בקשות לרישום</w:t>
      </w:r>
      <w:r w:rsidR="00385105" w:rsidRPr="00970B5D">
        <w:rPr>
          <w:rFonts w:ascii="David" w:hAnsi="David" w:cs="David"/>
          <w:rtl/>
          <w:lang w:bidi="he-IL"/>
        </w:rPr>
        <w:t xml:space="preserve"> בפנקס המהנדסים והאדריכלי</w:t>
      </w:r>
      <w:r w:rsidR="00385105">
        <w:rPr>
          <w:rFonts w:ascii="David" w:hAnsi="David" w:cs="David"/>
          <w:rtl/>
          <w:lang w:bidi="he-IL"/>
        </w:rPr>
        <w:t xml:space="preserve">ם </w:t>
      </w:r>
      <w:r w:rsidR="00385105">
        <w:rPr>
          <w:rFonts w:ascii="David" w:hAnsi="David" w:cs="David" w:hint="cs"/>
          <w:rtl/>
          <w:lang w:bidi="he-IL"/>
        </w:rPr>
        <w:t>מתאריך 01/01/2008 בחלוקה</w:t>
      </w:r>
      <w:r w:rsidR="00385105">
        <w:rPr>
          <w:rFonts w:ascii="David" w:hAnsi="David" w:cs="David"/>
          <w:rtl/>
          <w:lang w:bidi="he-IL"/>
        </w:rPr>
        <w:t xml:space="preserve"> לענפים</w:t>
      </w:r>
      <w:r w:rsidR="00385105">
        <w:rPr>
          <w:rFonts w:ascii="David" w:hAnsi="David" w:cs="David" w:hint="cs"/>
          <w:rtl/>
          <w:lang w:bidi="he-IL"/>
        </w:rPr>
        <w:t>-</w:t>
      </w:r>
      <w:r w:rsidR="00385105" w:rsidRPr="00970B5D">
        <w:rPr>
          <w:rFonts w:ascii="David" w:hAnsi="David" w:cs="David"/>
          <w:rtl/>
          <w:lang w:bidi="he-IL"/>
        </w:rPr>
        <w:t xml:space="preserve"> </w:t>
      </w:r>
    </w:p>
    <w:p w:rsidR="00385105" w:rsidRPr="00970B5D" w:rsidRDefault="00385105" w:rsidP="002C6069">
      <w:pPr>
        <w:bidi/>
        <w:spacing w:before="240"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הנדסה אזרחית – 5870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חשמל – 4236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מכונות – 2094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כימיה – 500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 xml:space="preserve">הנדסת </w:t>
      </w:r>
      <w:proofErr w:type="spellStart"/>
      <w:r w:rsidRPr="00970B5D">
        <w:rPr>
          <w:rFonts w:ascii="David" w:hAnsi="David" w:cs="David"/>
          <w:rtl/>
          <w:lang w:bidi="he-IL"/>
        </w:rPr>
        <w:t>אווירוניקה</w:t>
      </w:r>
      <w:proofErr w:type="spellEnd"/>
      <w:r w:rsidRPr="00970B5D">
        <w:rPr>
          <w:rFonts w:ascii="David" w:hAnsi="David" w:cs="David"/>
          <w:rtl/>
          <w:lang w:bidi="he-IL"/>
        </w:rPr>
        <w:t xml:space="preserve"> וחלל – 39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הנדסה חקלאית – 82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טקסטיל – 4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אניות וימים – 12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מכרות ומחצבים – 22</w:t>
      </w:r>
      <w:bookmarkStart w:id="0" w:name="_GoBack"/>
      <w:bookmarkEnd w:id="0"/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תעשייה וניהול – 1062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חומרים – 128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מזון – 79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 xml:space="preserve">הנדסה </w:t>
      </w:r>
      <w:proofErr w:type="spellStart"/>
      <w:r w:rsidRPr="00970B5D">
        <w:rPr>
          <w:rFonts w:ascii="David" w:hAnsi="David" w:cs="David"/>
          <w:rtl/>
          <w:lang w:bidi="he-IL"/>
        </w:rPr>
        <w:t>גיאודטית</w:t>
      </w:r>
      <w:proofErr w:type="spellEnd"/>
      <w:r w:rsidRPr="00970B5D">
        <w:rPr>
          <w:rFonts w:ascii="David" w:hAnsi="David" w:cs="David"/>
          <w:rtl/>
          <w:lang w:bidi="he-IL"/>
        </w:rPr>
        <w:t xml:space="preserve"> – 142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מחשבים – 236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מדעים – 39</w:t>
      </w:r>
    </w:p>
    <w:p w:rsidR="00385105" w:rsidRPr="00970B5D" w:rsidRDefault="00385105" w:rsidP="0038510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הנדסה גרעינית – 21</w:t>
      </w:r>
    </w:p>
    <w:p w:rsidR="00385105" w:rsidRPr="00970B5D" w:rsidRDefault="00385105" w:rsidP="002C6069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970B5D">
        <w:rPr>
          <w:rFonts w:ascii="David" w:hAnsi="David" w:cs="David"/>
          <w:rtl/>
          <w:lang w:bidi="he-IL"/>
        </w:rPr>
        <w:t>הנדסת מקצועות מיוחדים – 301</w:t>
      </w:r>
      <w:r w:rsidR="002C6069">
        <w:rPr>
          <w:rFonts w:ascii="David" w:hAnsi="David" w:cs="David"/>
          <w:rtl/>
          <w:lang w:bidi="he-IL"/>
        </w:rPr>
        <w:t xml:space="preserve"> </w:t>
      </w:r>
    </w:p>
    <w:p w:rsidR="002C6069" w:rsidRPr="00970B5D" w:rsidRDefault="002C6069" w:rsidP="002C6069">
      <w:pPr>
        <w:bidi/>
        <w:spacing w:line="360" w:lineRule="auto"/>
        <w:rPr>
          <w:rFonts w:ascii="David" w:hAnsi="David" w:cs="David"/>
          <w:lang w:bidi="he-IL"/>
        </w:rPr>
      </w:pPr>
    </w:p>
    <w:p w:rsidR="00961E89" w:rsidRDefault="002C6069" w:rsidP="00961E89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לסעיפים 2,3 לבקשתך, </w:t>
      </w:r>
      <w:r w:rsidRPr="006805F6">
        <w:rPr>
          <w:rFonts w:ascii="David" w:eastAsia="Calibri" w:hAnsi="David" w:cs="David" w:hint="cs"/>
          <w:rtl/>
          <w:lang w:bidi="he-IL"/>
        </w:rPr>
        <w:t>לאחר שהמשרד נקט אמצעים סבירים התברר ש</w:t>
      </w:r>
      <w:r>
        <w:rPr>
          <w:rFonts w:ascii="David" w:hAnsi="David" w:cs="David" w:hint="cs"/>
          <w:rtl/>
          <w:lang w:bidi="he-IL"/>
        </w:rPr>
        <w:t>לא ניתן להנפיק נ</w:t>
      </w:r>
      <w:r w:rsidRPr="00970B5D">
        <w:rPr>
          <w:rFonts w:ascii="David" w:hAnsi="David" w:cs="David"/>
          <w:rtl/>
          <w:lang w:bidi="he-IL"/>
        </w:rPr>
        <w:t xml:space="preserve">תונים </w:t>
      </w:r>
      <w:r>
        <w:rPr>
          <w:rFonts w:ascii="David" w:hAnsi="David" w:cs="David" w:hint="cs"/>
          <w:rtl/>
          <w:lang w:bidi="he-IL"/>
        </w:rPr>
        <w:t xml:space="preserve">אלו </w:t>
      </w:r>
      <w:r>
        <w:rPr>
          <w:rFonts w:ascii="David" w:hAnsi="David" w:cs="David"/>
          <w:rtl/>
          <w:lang w:bidi="he-IL"/>
        </w:rPr>
        <w:t>ממערכת הרשם</w:t>
      </w:r>
      <w:r>
        <w:rPr>
          <w:rFonts w:ascii="David" w:hAnsi="David" w:cs="David" w:hint="cs"/>
          <w:rtl/>
          <w:lang w:bidi="he-IL"/>
        </w:rPr>
        <w:t xml:space="preserve"> ו</w:t>
      </w:r>
      <w:r w:rsidR="00ED1628">
        <w:rPr>
          <w:rFonts w:ascii="David" w:hAnsi="David" w:cs="David" w:hint="cs"/>
          <w:rtl/>
          <w:lang w:bidi="he-IL"/>
        </w:rPr>
        <w:t xml:space="preserve">לכן, </w:t>
      </w:r>
      <w:r w:rsidR="00ED1628" w:rsidRPr="006805F6">
        <w:rPr>
          <w:rFonts w:ascii="David" w:eastAsia="Calibri" w:hAnsi="David" w:cs="David" w:hint="cs"/>
          <w:rtl/>
          <w:lang w:bidi="he-IL"/>
        </w:rPr>
        <w:t>לפי סעיף</w:t>
      </w:r>
      <w:r w:rsidR="00ED1628" w:rsidRPr="006805F6">
        <w:rPr>
          <w:rFonts w:ascii="David" w:eastAsia="Calibri" w:hAnsi="David" w:cs="David"/>
          <w:rtl/>
          <w:lang w:bidi="he-IL"/>
        </w:rPr>
        <w:t xml:space="preserve"> </w:t>
      </w:r>
      <w:r w:rsidR="00ED1628" w:rsidRPr="006805F6">
        <w:rPr>
          <w:rFonts w:ascii="David" w:hAnsi="David" w:cs="David"/>
          <w:rtl/>
          <w:lang w:bidi="he-IL"/>
        </w:rPr>
        <w:t>8(</w:t>
      </w:r>
      <w:r w:rsidR="00ED1628" w:rsidRPr="006805F6">
        <w:rPr>
          <w:rFonts w:ascii="David" w:hAnsi="David" w:cs="David" w:hint="cs"/>
          <w:rtl/>
          <w:lang w:bidi="he-IL"/>
        </w:rPr>
        <w:t>3</w:t>
      </w:r>
      <w:r w:rsidR="00ED1628" w:rsidRPr="006805F6">
        <w:rPr>
          <w:rFonts w:ascii="David" w:hAnsi="David" w:cs="David"/>
          <w:rtl/>
          <w:lang w:bidi="he-IL"/>
        </w:rPr>
        <w:t>) לחוק חופש המידע</w:t>
      </w:r>
      <w:r w:rsidR="00ED1628">
        <w:rPr>
          <w:rFonts w:ascii="David" w:eastAsia="Calibri" w:hAnsi="David" w:cs="David" w:hint="cs"/>
          <w:rtl/>
          <w:lang w:bidi="he-IL"/>
        </w:rPr>
        <w:t xml:space="preserve">, </w:t>
      </w:r>
      <w:r w:rsidRPr="006805F6">
        <w:rPr>
          <w:rFonts w:ascii="David" w:eastAsia="Calibri" w:hAnsi="David" w:cs="David" w:hint="cs"/>
          <w:rtl/>
          <w:lang w:bidi="he-IL"/>
        </w:rPr>
        <w:t xml:space="preserve">מידע זה אינו מצוי </w:t>
      </w:r>
      <w:r w:rsidRPr="006805F6">
        <w:rPr>
          <w:rFonts w:ascii="David" w:eastAsia="Calibri" w:hAnsi="David" w:cs="David"/>
          <w:rtl/>
          <w:lang w:bidi="he-IL"/>
        </w:rPr>
        <w:t>במשרדנו</w:t>
      </w:r>
      <w:r>
        <w:rPr>
          <w:rFonts w:ascii="David" w:hAnsi="David" w:cs="David" w:hint="cs"/>
          <w:rtl/>
          <w:lang w:bidi="he-IL"/>
        </w:rPr>
        <w:t>.</w:t>
      </w:r>
    </w:p>
    <w:p w:rsidR="002C6069" w:rsidRPr="00970B5D" w:rsidRDefault="002C6069" w:rsidP="00961E89">
      <w:pPr>
        <w:bidi/>
        <w:spacing w:before="240" w:line="360" w:lineRule="auto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>לקבל</w:t>
      </w:r>
      <w:r w:rsidR="00961E89">
        <w:rPr>
          <w:rFonts w:ascii="David" w:eastAsia="Calibri" w:hAnsi="David" w:cs="David" w:hint="cs"/>
          <w:rtl/>
          <w:lang w:bidi="he-IL"/>
        </w:rPr>
        <w:t>ת</w:t>
      </w:r>
      <w:r>
        <w:rPr>
          <w:rFonts w:ascii="David" w:eastAsia="Calibri" w:hAnsi="David" w:cs="David" w:hint="cs"/>
          <w:rtl/>
          <w:lang w:bidi="he-IL"/>
        </w:rPr>
        <w:t xml:space="preserve"> </w:t>
      </w:r>
      <w:r>
        <w:rPr>
          <w:rFonts w:ascii="David" w:hAnsi="David" w:cs="David"/>
          <w:rtl/>
          <w:lang w:bidi="he-IL"/>
        </w:rPr>
        <w:t>נתונים א</w:t>
      </w:r>
      <w:r>
        <w:rPr>
          <w:rFonts w:ascii="David" w:hAnsi="David" w:cs="David" w:hint="cs"/>
          <w:rtl/>
          <w:lang w:bidi="he-IL"/>
        </w:rPr>
        <w:t>לה עלייך</w:t>
      </w:r>
      <w:r w:rsidRPr="00970B5D">
        <w:rPr>
          <w:rFonts w:ascii="David" w:hAnsi="David" w:cs="David"/>
          <w:rtl/>
          <w:lang w:bidi="he-IL"/>
        </w:rPr>
        <w:t xml:space="preserve"> לפנות ללשכה המרכזית לסטטיסטיקה. </w:t>
      </w:r>
    </w:p>
    <w:p w:rsidR="0018644C" w:rsidRDefault="0018644C" w:rsidP="0018644C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18644C" w:rsidRPr="001F17E2" w:rsidRDefault="0018644C" w:rsidP="0018644C">
      <w:pPr>
        <w:bidi/>
        <w:spacing w:line="276" w:lineRule="auto"/>
        <w:rPr>
          <w:rFonts w:ascii="David" w:hAnsi="David" w:cs="David"/>
          <w:sz w:val="28"/>
          <w:rtl/>
          <w:lang w:bidi="he-IL"/>
        </w:rPr>
      </w:pPr>
    </w:p>
    <w:p w:rsidR="00916D3E" w:rsidRPr="007268D3" w:rsidRDefault="00916D3E" w:rsidP="00916D3E">
      <w:pPr>
        <w:bidi/>
        <w:spacing w:line="276" w:lineRule="auto"/>
        <w:ind w:left="720"/>
        <w:jc w:val="center"/>
        <w:rPr>
          <w:rFonts w:ascii="David" w:hAnsi="David" w:cs="David"/>
          <w:sz w:val="28"/>
          <w:rtl/>
          <w:lang w:bidi="he-IL"/>
        </w:rPr>
      </w:pPr>
      <w:r w:rsidRPr="007268D3">
        <w:rPr>
          <w:rFonts w:ascii="David" w:hAnsi="David" w:cs="David" w:hint="cs"/>
          <w:sz w:val="28"/>
          <w:rtl/>
          <w:lang w:bidi="he-IL"/>
        </w:rPr>
        <w:lastRenderedPageBreak/>
        <w:t>בכבוד רב,</w:t>
      </w:r>
    </w:p>
    <w:p w:rsidR="00916D3E" w:rsidRDefault="00916D3E" w:rsidP="00916D3E">
      <w:pPr>
        <w:pStyle w:val="a7"/>
        <w:bidi/>
        <w:spacing w:line="276" w:lineRule="auto"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רונית ספיר</w:t>
      </w:r>
    </w:p>
    <w:p w:rsidR="00916D3E" w:rsidRDefault="00916D3E" w:rsidP="00916D3E">
      <w:pPr>
        <w:pStyle w:val="a7"/>
        <w:bidi/>
        <w:spacing w:line="480" w:lineRule="auto"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מנהלת תחום (העמדת מידע לציבור)</w:t>
      </w:r>
    </w:p>
    <w:p w:rsidR="004A6017" w:rsidRPr="00916D3E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sectPr w:rsidR="004A6017" w:rsidRPr="00916D3E" w:rsidSect="00970B5D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176" w:rsidRDefault="006A2176">
      <w:r>
        <w:separator/>
      </w:r>
    </w:p>
  </w:endnote>
  <w:endnote w:type="continuationSeparator" w:id="0">
    <w:p w:rsidR="006A2176" w:rsidRDefault="006A2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B5D" w:rsidRDefault="00970B5D" w:rsidP="00970B5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0B5D" w:rsidRPr="003540B2" w:rsidRDefault="00970B5D" w:rsidP="00970B5D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970B5D" w:rsidRDefault="00970B5D" w:rsidP="00970B5D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970B5D" w:rsidRDefault="00970B5D" w:rsidP="00970B5D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970B5D" w:rsidRPr="001F2E06" w:rsidRDefault="00970B5D" w:rsidP="00970B5D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970B5D" w:rsidRPr="003540B2" w:rsidRDefault="00970B5D" w:rsidP="00970B5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970B5D" w:rsidRPr="003540B2" w:rsidRDefault="00970B5D" w:rsidP="00970B5D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970B5D" w:rsidRDefault="00970B5D" w:rsidP="00970B5D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970B5D" w:rsidRDefault="00970B5D" w:rsidP="00970B5D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970B5D" w:rsidRPr="001F2E06" w:rsidRDefault="00970B5D" w:rsidP="00970B5D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970B5D" w:rsidRPr="003540B2" w:rsidRDefault="00970B5D" w:rsidP="00970B5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E738F9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2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176" w:rsidRDefault="006A2176">
      <w:r>
        <w:separator/>
      </w:r>
    </w:p>
  </w:footnote>
  <w:footnote w:type="continuationSeparator" w:id="0">
    <w:p w:rsidR="006A2176" w:rsidRDefault="006A2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B5D" w:rsidRPr="002230AE" w:rsidRDefault="00970B5D" w:rsidP="00970B5D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21E"/>
    <w:multiLevelType w:val="hybridMultilevel"/>
    <w:tmpl w:val="D60E64EC"/>
    <w:lvl w:ilvl="0" w:tplc="012676FA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97743"/>
    <w:multiLevelType w:val="hybridMultilevel"/>
    <w:tmpl w:val="5860B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23E2E99"/>
    <w:multiLevelType w:val="hybridMultilevel"/>
    <w:tmpl w:val="DF148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B15453"/>
    <w:multiLevelType w:val="hybridMultilevel"/>
    <w:tmpl w:val="10D40DDA"/>
    <w:lvl w:ilvl="0" w:tplc="E58CE00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60C9C"/>
    <w:multiLevelType w:val="hybridMultilevel"/>
    <w:tmpl w:val="EC5AC772"/>
    <w:lvl w:ilvl="0" w:tplc="E15E4E7A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F6326"/>
    <w:multiLevelType w:val="hybridMultilevel"/>
    <w:tmpl w:val="62B6752E"/>
    <w:lvl w:ilvl="0" w:tplc="F500C5BC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540E2"/>
    <w:multiLevelType w:val="hybridMultilevel"/>
    <w:tmpl w:val="FE2CA6F0"/>
    <w:lvl w:ilvl="0" w:tplc="B614D23C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778CF"/>
    <w:multiLevelType w:val="hybridMultilevel"/>
    <w:tmpl w:val="E1DE9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A73F5"/>
    <w:multiLevelType w:val="hybridMultilevel"/>
    <w:tmpl w:val="6018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83206"/>
    <w:multiLevelType w:val="hybridMultilevel"/>
    <w:tmpl w:val="9F62FF2C"/>
    <w:lvl w:ilvl="0" w:tplc="B73E7714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E2FAD"/>
    <w:multiLevelType w:val="hybridMultilevel"/>
    <w:tmpl w:val="6ED8B004"/>
    <w:lvl w:ilvl="0" w:tplc="1C4A9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F7F19"/>
    <w:multiLevelType w:val="hybridMultilevel"/>
    <w:tmpl w:val="2F20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509DD"/>
    <w:multiLevelType w:val="hybridMultilevel"/>
    <w:tmpl w:val="6E7C1258"/>
    <w:lvl w:ilvl="0" w:tplc="23F4A70E">
      <w:numFmt w:val="bullet"/>
      <w:lvlText w:val="-"/>
      <w:lvlJc w:val="left"/>
      <w:pPr>
        <w:ind w:left="36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14"/>
  </w:num>
  <w:num w:numId="5">
    <w:abstractNumId w:val="1"/>
  </w:num>
  <w:num w:numId="6">
    <w:abstractNumId w:val="5"/>
  </w:num>
  <w:num w:numId="7">
    <w:abstractNumId w:val="12"/>
  </w:num>
  <w:num w:numId="8">
    <w:abstractNumId w:val="9"/>
  </w:num>
  <w:num w:numId="9">
    <w:abstractNumId w:val="7"/>
  </w:num>
  <w:num w:numId="10">
    <w:abstractNumId w:val="8"/>
  </w:num>
  <w:num w:numId="11">
    <w:abstractNumId w:val="17"/>
  </w:num>
  <w:num w:numId="12">
    <w:abstractNumId w:val="0"/>
  </w:num>
  <w:num w:numId="13">
    <w:abstractNumId w:val="4"/>
  </w:num>
  <w:num w:numId="14">
    <w:abstractNumId w:val="15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B5DE5"/>
    <w:rsid w:val="000B6D39"/>
    <w:rsid w:val="001054AF"/>
    <w:rsid w:val="00106836"/>
    <w:rsid w:val="00133199"/>
    <w:rsid w:val="0018380C"/>
    <w:rsid w:val="0018644C"/>
    <w:rsid w:val="001A54F4"/>
    <w:rsid w:val="001D6395"/>
    <w:rsid w:val="002320E3"/>
    <w:rsid w:val="00236894"/>
    <w:rsid w:val="002371DD"/>
    <w:rsid w:val="00241639"/>
    <w:rsid w:val="002676B6"/>
    <w:rsid w:val="00283483"/>
    <w:rsid w:val="00287654"/>
    <w:rsid w:val="00293F27"/>
    <w:rsid w:val="002C6069"/>
    <w:rsid w:val="002E7AAD"/>
    <w:rsid w:val="00314200"/>
    <w:rsid w:val="00346C1D"/>
    <w:rsid w:val="00355776"/>
    <w:rsid w:val="00375524"/>
    <w:rsid w:val="00385105"/>
    <w:rsid w:val="003A5F9A"/>
    <w:rsid w:val="003A7574"/>
    <w:rsid w:val="003D4320"/>
    <w:rsid w:val="00405ED4"/>
    <w:rsid w:val="0040628D"/>
    <w:rsid w:val="0041723E"/>
    <w:rsid w:val="0042049C"/>
    <w:rsid w:val="00481CEC"/>
    <w:rsid w:val="004A6017"/>
    <w:rsid w:val="004B6969"/>
    <w:rsid w:val="00512915"/>
    <w:rsid w:val="0051783B"/>
    <w:rsid w:val="005222E3"/>
    <w:rsid w:val="0052403D"/>
    <w:rsid w:val="005337F9"/>
    <w:rsid w:val="00547D19"/>
    <w:rsid w:val="005761BC"/>
    <w:rsid w:val="005763DB"/>
    <w:rsid w:val="00586F79"/>
    <w:rsid w:val="005A71FE"/>
    <w:rsid w:val="00624B21"/>
    <w:rsid w:val="0066155C"/>
    <w:rsid w:val="00687514"/>
    <w:rsid w:val="006A2176"/>
    <w:rsid w:val="00710985"/>
    <w:rsid w:val="00744D2C"/>
    <w:rsid w:val="007508C7"/>
    <w:rsid w:val="00761128"/>
    <w:rsid w:val="00786A1F"/>
    <w:rsid w:val="007B2F5D"/>
    <w:rsid w:val="007C6375"/>
    <w:rsid w:val="007C67AE"/>
    <w:rsid w:val="00887A1F"/>
    <w:rsid w:val="008A22DB"/>
    <w:rsid w:val="008C7973"/>
    <w:rsid w:val="008E6ABA"/>
    <w:rsid w:val="00916D3E"/>
    <w:rsid w:val="009273A3"/>
    <w:rsid w:val="009552A5"/>
    <w:rsid w:val="00961E89"/>
    <w:rsid w:val="00970B5D"/>
    <w:rsid w:val="009A2269"/>
    <w:rsid w:val="009B74F4"/>
    <w:rsid w:val="009D579F"/>
    <w:rsid w:val="009F1400"/>
    <w:rsid w:val="009F6708"/>
    <w:rsid w:val="00A11645"/>
    <w:rsid w:val="00A35AB2"/>
    <w:rsid w:val="00A51A2C"/>
    <w:rsid w:val="00A80331"/>
    <w:rsid w:val="00B60CBB"/>
    <w:rsid w:val="00B633EC"/>
    <w:rsid w:val="00B65FE8"/>
    <w:rsid w:val="00BD23B9"/>
    <w:rsid w:val="00BE3B8F"/>
    <w:rsid w:val="00C16B1E"/>
    <w:rsid w:val="00C91713"/>
    <w:rsid w:val="00C919E5"/>
    <w:rsid w:val="00C92E10"/>
    <w:rsid w:val="00CA6C9E"/>
    <w:rsid w:val="00CD7AC0"/>
    <w:rsid w:val="00CE7F1C"/>
    <w:rsid w:val="00D001BB"/>
    <w:rsid w:val="00D05E39"/>
    <w:rsid w:val="00D1349D"/>
    <w:rsid w:val="00D15A75"/>
    <w:rsid w:val="00D75492"/>
    <w:rsid w:val="00DA7F0B"/>
    <w:rsid w:val="00DF0006"/>
    <w:rsid w:val="00E05A1E"/>
    <w:rsid w:val="00EC44D8"/>
    <w:rsid w:val="00ED1628"/>
    <w:rsid w:val="00ED1EFB"/>
    <w:rsid w:val="00EF38A4"/>
    <w:rsid w:val="00F35916"/>
    <w:rsid w:val="00F3709F"/>
    <w:rsid w:val="00F4446F"/>
    <w:rsid w:val="00F54FF7"/>
    <w:rsid w:val="00F56F0A"/>
    <w:rsid w:val="00F66690"/>
    <w:rsid w:val="00F66B4E"/>
    <w:rsid w:val="00F73688"/>
    <w:rsid w:val="00F85AAB"/>
    <w:rsid w:val="00F9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00A9A4"/>
  <w15:docId w15:val="{41D45B48-017F-485B-A56B-A52C4910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D3E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ECE7933D</Template>
  <TotalTime>2</TotalTime>
  <Pages>2</Pages>
  <Words>158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cp:lastPrinted>2019-12-08T09:00:00Z</cp:lastPrinted>
  <dcterms:created xsi:type="dcterms:W3CDTF">2020-01-29T11:30:00Z</dcterms:created>
  <dcterms:modified xsi:type="dcterms:W3CDTF">2020-06-11T07:10:00Z</dcterms:modified>
</cp:coreProperties>
</file>