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E9BA0B" w14:textId="48A8C663" w:rsidR="00933751" w:rsidRPr="00F37DE3" w:rsidRDefault="00CF2AD2" w:rsidP="006B78F6">
      <w:pPr>
        <w:bidi/>
        <w:ind w:firstLine="720"/>
        <w:jc w:val="center"/>
        <w:rPr>
          <w:rFonts w:asciiTheme="minorBidi" w:hAnsiTheme="minorBidi" w:cstheme="minorBidi"/>
          <w:b/>
          <w:bCs/>
          <w:rtl/>
        </w:rPr>
      </w:pPr>
      <w:r w:rsidRPr="00CE29D3">
        <w:rPr>
          <w:rFonts w:asciiTheme="minorBidi" w:hAnsiTheme="minorBidi" w:cstheme="minorBidi"/>
          <w:b/>
          <w:bCs/>
          <w:sz w:val="28"/>
          <w:szCs w:val="28"/>
          <w:rtl/>
        </w:rPr>
        <w:t>‏</w:t>
      </w:r>
      <w:r w:rsidR="006B78F6" w:rsidRPr="00F37DE3">
        <w:rPr>
          <w:rFonts w:asciiTheme="minorBidi" w:hAnsiTheme="minorBidi" w:cstheme="minorBidi"/>
          <w:b/>
          <w:bCs/>
          <w:rtl/>
        </w:rPr>
        <w:t>1.</w:t>
      </w:r>
      <w:r w:rsidR="0061427B">
        <w:rPr>
          <w:rFonts w:asciiTheme="minorBidi" w:hAnsiTheme="minorBidi" w:cstheme="minorBidi" w:hint="cs"/>
          <w:b/>
          <w:bCs/>
          <w:rtl/>
        </w:rPr>
        <w:t>6</w:t>
      </w:r>
      <w:r w:rsidR="006B78F6" w:rsidRPr="00F37DE3">
        <w:rPr>
          <w:rFonts w:asciiTheme="minorBidi" w:hAnsiTheme="minorBidi" w:cstheme="minorBidi"/>
          <w:b/>
          <w:bCs/>
          <w:rtl/>
        </w:rPr>
        <w:t>.20</w:t>
      </w:r>
      <w:r w:rsidR="000C3330" w:rsidRPr="00F37DE3">
        <w:rPr>
          <w:rFonts w:asciiTheme="minorBidi" w:hAnsiTheme="minorBidi" w:cstheme="minorBidi"/>
          <w:b/>
          <w:bCs/>
          <w:rtl/>
        </w:rPr>
        <w:t>20</w:t>
      </w:r>
    </w:p>
    <w:p w14:paraId="7B93070B" w14:textId="77777777" w:rsidR="00D21648" w:rsidRPr="00F37DE3" w:rsidRDefault="00A114E7" w:rsidP="00DF2D8A">
      <w:pPr>
        <w:bidi/>
        <w:ind w:firstLine="720"/>
        <w:jc w:val="center"/>
        <w:rPr>
          <w:rFonts w:asciiTheme="minorBidi" w:hAnsiTheme="minorBidi" w:cstheme="minorBidi"/>
          <w:b/>
          <w:bCs/>
          <w:rtl/>
        </w:rPr>
      </w:pPr>
      <w:r w:rsidRPr="00F37DE3">
        <w:rPr>
          <w:rFonts w:asciiTheme="minorBidi" w:hAnsiTheme="minorBidi" w:cstheme="minorBidi"/>
          <w:b/>
          <w:bCs/>
          <w:rtl/>
        </w:rPr>
        <w:t xml:space="preserve">משרד הרווחה והשירותים החברתיים </w:t>
      </w:r>
      <w:r w:rsidR="00B6305A" w:rsidRPr="00F37DE3">
        <w:rPr>
          <w:rFonts w:asciiTheme="minorBidi" w:hAnsiTheme="minorBidi" w:cstheme="minorBidi"/>
          <w:b/>
          <w:bCs/>
          <w:rtl/>
        </w:rPr>
        <w:t xml:space="preserve">- </w:t>
      </w:r>
      <w:r w:rsidR="00113BD9" w:rsidRPr="00F37DE3">
        <w:rPr>
          <w:rFonts w:asciiTheme="minorBidi" w:hAnsiTheme="minorBidi" w:cstheme="minorBidi"/>
          <w:b/>
          <w:bCs/>
          <w:rtl/>
        </w:rPr>
        <w:t>להלן המכרזים עליהם אנחנו מבקשים תוצאות (שם זוכה וסכום זכיה):</w:t>
      </w:r>
    </w:p>
    <w:p w14:paraId="6552928C" w14:textId="61728BD5" w:rsidR="007A1091" w:rsidRPr="00B9555F" w:rsidRDefault="007A1091" w:rsidP="001516E3">
      <w:pPr>
        <w:bidi/>
        <w:rPr>
          <w:rFonts w:asciiTheme="minorBidi" w:hAnsiTheme="minorBidi" w:cstheme="minorBidi" w:hint="cs"/>
          <w:sz w:val="23"/>
          <w:szCs w:val="23"/>
          <w:rtl/>
        </w:rPr>
      </w:pPr>
    </w:p>
    <w:tbl>
      <w:tblPr>
        <w:tblpPr w:leftFromText="180" w:rightFromText="180" w:vertAnchor="page" w:horzAnchor="margin" w:tblpY="2611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"/>
        <w:gridCol w:w="1304"/>
        <w:gridCol w:w="3894"/>
        <w:gridCol w:w="1701"/>
        <w:gridCol w:w="1193"/>
        <w:gridCol w:w="1972"/>
      </w:tblGrid>
      <w:tr w:rsidR="00C2652B" w:rsidRPr="00B9555F" w14:paraId="767714B4" w14:textId="77777777" w:rsidTr="00C72640">
        <w:tc>
          <w:tcPr>
            <w:tcW w:w="472" w:type="dxa"/>
            <w:shd w:val="clear" w:color="auto" w:fill="auto"/>
          </w:tcPr>
          <w:p w14:paraId="068B28A9" w14:textId="77777777" w:rsidR="000C3330" w:rsidRPr="00B9555F" w:rsidRDefault="000C3330" w:rsidP="000C3330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23"/>
                <w:szCs w:val="23"/>
                <w:u w:val="single"/>
                <w:rtl/>
              </w:rPr>
            </w:pPr>
          </w:p>
        </w:tc>
        <w:tc>
          <w:tcPr>
            <w:tcW w:w="1304" w:type="dxa"/>
            <w:shd w:val="clear" w:color="auto" w:fill="auto"/>
          </w:tcPr>
          <w:p w14:paraId="23A38F79" w14:textId="77777777" w:rsidR="000C3330" w:rsidRPr="00B9555F" w:rsidRDefault="000C3330" w:rsidP="000C3330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23"/>
                <w:szCs w:val="23"/>
                <w:u w:val="single"/>
                <w:rtl/>
              </w:rPr>
            </w:pPr>
            <w:r w:rsidRPr="00B9555F">
              <w:rPr>
                <w:rFonts w:asciiTheme="minorBidi" w:hAnsiTheme="minorBidi" w:cstheme="minorBidi"/>
                <w:b/>
                <w:bCs/>
                <w:sz w:val="23"/>
                <w:szCs w:val="23"/>
                <w:u w:val="single"/>
                <w:rtl/>
              </w:rPr>
              <w:t>מס מכרז</w:t>
            </w:r>
          </w:p>
        </w:tc>
        <w:tc>
          <w:tcPr>
            <w:tcW w:w="3894" w:type="dxa"/>
            <w:shd w:val="clear" w:color="auto" w:fill="auto"/>
          </w:tcPr>
          <w:p w14:paraId="54C3D1A6" w14:textId="77777777" w:rsidR="000C3330" w:rsidRPr="00B9555F" w:rsidRDefault="000C3330" w:rsidP="000C3330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23"/>
                <w:szCs w:val="23"/>
                <w:u w:val="single"/>
                <w:rtl/>
              </w:rPr>
            </w:pPr>
            <w:r w:rsidRPr="00B9555F">
              <w:rPr>
                <w:rFonts w:asciiTheme="minorBidi" w:hAnsiTheme="minorBidi" w:cstheme="minorBidi"/>
                <w:b/>
                <w:bCs/>
                <w:sz w:val="23"/>
                <w:szCs w:val="23"/>
                <w:u w:val="single"/>
                <w:rtl/>
              </w:rPr>
              <w:t>נושא המכרז</w:t>
            </w:r>
          </w:p>
        </w:tc>
        <w:tc>
          <w:tcPr>
            <w:tcW w:w="1701" w:type="dxa"/>
            <w:shd w:val="clear" w:color="auto" w:fill="auto"/>
          </w:tcPr>
          <w:p w14:paraId="774EAC16" w14:textId="77777777" w:rsidR="000C3330" w:rsidRPr="00B9555F" w:rsidRDefault="000C3330" w:rsidP="000C3330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23"/>
                <w:szCs w:val="23"/>
                <w:u w:val="single"/>
                <w:rtl/>
              </w:rPr>
            </w:pPr>
            <w:r w:rsidRPr="00B9555F">
              <w:rPr>
                <w:rFonts w:asciiTheme="minorBidi" w:hAnsiTheme="minorBidi" w:cstheme="minorBidi"/>
                <w:b/>
                <w:bCs/>
                <w:sz w:val="23"/>
                <w:szCs w:val="23"/>
                <w:u w:val="single"/>
                <w:rtl/>
              </w:rPr>
              <w:t xml:space="preserve">החברה/ות הזוכה/ת </w:t>
            </w:r>
          </w:p>
        </w:tc>
        <w:tc>
          <w:tcPr>
            <w:tcW w:w="1193" w:type="dxa"/>
            <w:shd w:val="clear" w:color="auto" w:fill="auto"/>
          </w:tcPr>
          <w:p w14:paraId="202CBF94" w14:textId="77777777" w:rsidR="000C3330" w:rsidRPr="00B9555F" w:rsidRDefault="000C3330" w:rsidP="000C3330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23"/>
                <w:szCs w:val="23"/>
                <w:u w:val="single"/>
                <w:rtl/>
              </w:rPr>
            </w:pPr>
            <w:r w:rsidRPr="00B9555F">
              <w:rPr>
                <w:rFonts w:asciiTheme="minorBidi" w:hAnsiTheme="minorBidi" w:cstheme="minorBidi"/>
                <w:b/>
                <w:bCs/>
                <w:sz w:val="23"/>
                <w:szCs w:val="23"/>
                <w:u w:val="single"/>
                <w:rtl/>
              </w:rPr>
              <w:t>טלפון החברה הזוכה</w:t>
            </w:r>
          </w:p>
        </w:tc>
        <w:tc>
          <w:tcPr>
            <w:tcW w:w="1972" w:type="dxa"/>
            <w:shd w:val="clear" w:color="auto" w:fill="auto"/>
          </w:tcPr>
          <w:p w14:paraId="6FBE66B5" w14:textId="77777777" w:rsidR="000C3330" w:rsidRPr="00B9555F" w:rsidRDefault="000C3330" w:rsidP="000C3330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23"/>
                <w:szCs w:val="23"/>
                <w:u w:val="single"/>
                <w:rtl/>
              </w:rPr>
            </w:pPr>
            <w:r w:rsidRPr="00B9555F">
              <w:rPr>
                <w:rFonts w:asciiTheme="minorBidi" w:hAnsiTheme="minorBidi" w:cstheme="minorBidi"/>
                <w:b/>
                <w:bCs/>
                <w:sz w:val="23"/>
                <w:szCs w:val="23"/>
                <w:u w:val="single"/>
                <w:rtl/>
              </w:rPr>
              <w:t>ערך ההצעה הזוכה</w:t>
            </w:r>
          </w:p>
        </w:tc>
      </w:tr>
      <w:tr w:rsidR="00C2652B" w:rsidRPr="00B9555F" w14:paraId="7F52ADA1" w14:textId="77777777" w:rsidTr="00C72640">
        <w:tc>
          <w:tcPr>
            <w:tcW w:w="472" w:type="dxa"/>
            <w:shd w:val="clear" w:color="auto" w:fill="auto"/>
          </w:tcPr>
          <w:p w14:paraId="51622D68" w14:textId="77777777" w:rsidR="000C3330" w:rsidRPr="00B9555F" w:rsidRDefault="000C3330" w:rsidP="000C3330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sz w:val="23"/>
                <w:szCs w:val="23"/>
                <w:rtl/>
              </w:rPr>
              <w:t>1</w:t>
            </w:r>
          </w:p>
        </w:tc>
        <w:tc>
          <w:tcPr>
            <w:tcW w:w="1304" w:type="dxa"/>
            <w:shd w:val="clear" w:color="auto" w:fill="auto"/>
          </w:tcPr>
          <w:p w14:paraId="3E74DDE6" w14:textId="6A043BB2" w:rsidR="000C3330" w:rsidRPr="00B9555F" w:rsidRDefault="000A34DC" w:rsidP="000C333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  <w:t>103/201</w:t>
            </w:r>
            <w:r w:rsidR="009A7750"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8</w:t>
            </w:r>
          </w:p>
        </w:tc>
        <w:tc>
          <w:tcPr>
            <w:tcW w:w="3894" w:type="dxa"/>
            <w:shd w:val="clear" w:color="auto" w:fill="auto"/>
          </w:tcPr>
          <w:p w14:paraId="2471A8B5" w14:textId="1C0A0E95" w:rsidR="000C3330" w:rsidRPr="00B9555F" w:rsidRDefault="000A34DC" w:rsidP="000C333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  <w:t>אספקת שירותי תרגום</w:t>
            </w:r>
          </w:p>
        </w:tc>
        <w:tc>
          <w:tcPr>
            <w:tcW w:w="1701" w:type="dxa"/>
            <w:shd w:val="clear" w:color="auto" w:fill="auto"/>
          </w:tcPr>
          <w:p w14:paraId="3761EDAA" w14:textId="22EB0DE3" w:rsidR="000C3330" w:rsidRPr="00B9555F" w:rsidRDefault="00180FD6" w:rsidP="000C333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 xml:space="preserve">אם </w:t>
            </w:r>
            <w:proofErr w:type="spellStart"/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גי</w:t>
            </w:r>
            <w:proofErr w:type="spellEnd"/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 xml:space="preserve"> אס</w:t>
            </w:r>
          </w:p>
        </w:tc>
        <w:tc>
          <w:tcPr>
            <w:tcW w:w="1193" w:type="dxa"/>
            <w:shd w:val="clear" w:color="auto" w:fill="auto"/>
          </w:tcPr>
          <w:p w14:paraId="42E7584B" w14:textId="77777777" w:rsidR="000C3330" w:rsidRPr="00B9555F" w:rsidRDefault="000C3330" w:rsidP="000C333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  <w:tc>
          <w:tcPr>
            <w:tcW w:w="1972" w:type="dxa"/>
            <w:shd w:val="clear" w:color="auto" w:fill="auto"/>
          </w:tcPr>
          <w:p w14:paraId="4032FE4D" w14:textId="2BAA9B99" w:rsidR="000C3330" w:rsidRPr="009B7353" w:rsidRDefault="00180FD6" w:rsidP="000C3330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3"/>
                <w:szCs w:val="23"/>
                <w:highlight w:val="yellow"/>
                <w:rtl/>
              </w:rPr>
            </w:pPr>
            <w:r w:rsidRPr="00180FD6">
              <w:rPr>
                <w:rFonts w:asciiTheme="minorBidi" w:hAnsiTheme="minorBidi" w:cstheme="minorBidi" w:hint="cs"/>
                <w:b/>
                <w:bCs/>
                <w:color w:val="000000"/>
                <w:sz w:val="23"/>
                <w:szCs w:val="23"/>
                <w:rtl/>
              </w:rPr>
              <w:t>רצ"ב</w:t>
            </w:r>
          </w:p>
        </w:tc>
      </w:tr>
      <w:tr w:rsidR="00B9555F" w:rsidRPr="00B9555F" w14:paraId="42A50174" w14:textId="77777777" w:rsidTr="00C72640">
        <w:tc>
          <w:tcPr>
            <w:tcW w:w="472" w:type="dxa"/>
            <w:shd w:val="clear" w:color="auto" w:fill="auto"/>
          </w:tcPr>
          <w:p w14:paraId="21DBFBA4" w14:textId="77777777" w:rsidR="000A34DC" w:rsidRPr="00B9555F" w:rsidRDefault="000A34DC" w:rsidP="000A34DC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sz w:val="23"/>
                <w:szCs w:val="23"/>
                <w:rtl/>
              </w:rPr>
              <w:t>2</w:t>
            </w:r>
          </w:p>
        </w:tc>
        <w:tc>
          <w:tcPr>
            <w:tcW w:w="1304" w:type="dxa"/>
            <w:shd w:val="clear" w:color="auto" w:fill="auto"/>
          </w:tcPr>
          <w:p w14:paraId="0F5189B0" w14:textId="2DB77C42" w:rsidR="000A34DC" w:rsidRPr="00B9555F" w:rsidRDefault="000A34DC" w:rsidP="000A34DC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  <w:t>101/2019</w:t>
            </w:r>
          </w:p>
        </w:tc>
        <w:tc>
          <w:tcPr>
            <w:tcW w:w="3894" w:type="dxa"/>
            <w:shd w:val="clear" w:color="auto" w:fill="auto"/>
          </w:tcPr>
          <w:p w14:paraId="461BE6E0" w14:textId="7326CD7C" w:rsidR="000A34DC" w:rsidRPr="00B9555F" w:rsidRDefault="000A34DC" w:rsidP="000A34DC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  <w:t xml:space="preserve">הפעלת דירות מעבר </w:t>
            </w:r>
            <w:proofErr w:type="spellStart"/>
            <w:r w:rsidRPr="00B9555F"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  <w:t>ודיוריות</w:t>
            </w:r>
            <w:proofErr w:type="spellEnd"/>
            <w:r w:rsidRPr="00B9555F"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  <w:t xml:space="preserve"> לצעירים וצעירות בגילאי 18-25 שנים.</w:t>
            </w:r>
          </w:p>
        </w:tc>
        <w:tc>
          <w:tcPr>
            <w:tcW w:w="1701" w:type="dxa"/>
            <w:shd w:val="clear" w:color="auto" w:fill="auto"/>
          </w:tcPr>
          <w:p w14:paraId="3774F338" w14:textId="32D28D20" w:rsidR="000A34DC" w:rsidRPr="00DE0D63" w:rsidRDefault="00DE0D63" w:rsidP="000A34DC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3"/>
                <w:szCs w:val="23"/>
                <w:rtl/>
              </w:rPr>
            </w:pPr>
            <w:r w:rsidRPr="00DE0D63">
              <w:rPr>
                <w:rFonts w:asciiTheme="minorBidi" w:hAnsiTheme="minorBidi" w:cstheme="minorBidi" w:hint="cs"/>
                <w:b/>
                <w:bCs/>
                <w:color w:val="000000"/>
                <w:sz w:val="23"/>
                <w:szCs w:val="23"/>
                <w:highlight w:val="yellow"/>
                <w:rtl/>
              </w:rPr>
              <w:t>המכרז הוקפא</w:t>
            </w:r>
          </w:p>
        </w:tc>
        <w:tc>
          <w:tcPr>
            <w:tcW w:w="1193" w:type="dxa"/>
            <w:shd w:val="clear" w:color="auto" w:fill="auto"/>
          </w:tcPr>
          <w:p w14:paraId="1CA38F00" w14:textId="77777777" w:rsidR="000A34DC" w:rsidRPr="00B9555F" w:rsidRDefault="000A34DC" w:rsidP="000A34DC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  <w:tc>
          <w:tcPr>
            <w:tcW w:w="1972" w:type="dxa"/>
            <w:shd w:val="clear" w:color="auto" w:fill="auto"/>
          </w:tcPr>
          <w:p w14:paraId="49B1BCCE" w14:textId="77777777" w:rsidR="000A34DC" w:rsidRPr="00B9555F" w:rsidRDefault="000A34DC" w:rsidP="000A34DC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</w:tr>
      <w:tr w:rsidR="009A7750" w:rsidRPr="00B9555F" w14:paraId="2DCBC6C7" w14:textId="77777777" w:rsidTr="00C72640">
        <w:tc>
          <w:tcPr>
            <w:tcW w:w="472" w:type="dxa"/>
            <w:shd w:val="clear" w:color="auto" w:fill="auto"/>
          </w:tcPr>
          <w:p w14:paraId="4F359814" w14:textId="77777777" w:rsidR="009A7750" w:rsidRPr="00B9555F" w:rsidRDefault="009A7750" w:rsidP="009A7750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sz w:val="23"/>
                <w:szCs w:val="23"/>
                <w:rtl/>
              </w:rPr>
              <w:t>3</w:t>
            </w:r>
          </w:p>
        </w:tc>
        <w:tc>
          <w:tcPr>
            <w:tcW w:w="1304" w:type="dxa"/>
            <w:shd w:val="clear" w:color="auto" w:fill="auto"/>
          </w:tcPr>
          <w:p w14:paraId="56182868" w14:textId="4937091B" w:rsidR="009A7750" w:rsidRPr="00B9555F" w:rsidRDefault="009A7750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  <w:t>140/2019</w:t>
            </w:r>
          </w:p>
        </w:tc>
        <w:tc>
          <w:tcPr>
            <w:tcW w:w="3894" w:type="dxa"/>
            <w:shd w:val="clear" w:color="auto" w:fill="auto"/>
          </w:tcPr>
          <w:p w14:paraId="77D30242" w14:textId="5F6534FC" w:rsidR="009A7750" w:rsidRPr="00B9555F" w:rsidRDefault="009A7750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  <w:t>הפעלת שלושה הוסטלים לצעירים וצעירות במצבי סיכון ו/או מצוקה באזור המרכז והדרום והוסטל אחד לצעירות בירושלים.</w:t>
            </w:r>
          </w:p>
        </w:tc>
        <w:tc>
          <w:tcPr>
            <w:tcW w:w="1701" w:type="dxa"/>
            <w:shd w:val="clear" w:color="auto" w:fill="auto"/>
          </w:tcPr>
          <w:p w14:paraId="750A8E11" w14:textId="21E48D5E" w:rsidR="009A7750" w:rsidRPr="00B9555F" w:rsidRDefault="00DE0D63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 w:rsidRPr="00DE0D63">
              <w:rPr>
                <w:rFonts w:asciiTheme="minorBidi" w:hAnsiTheme="minorBidi" w:cstheme="minorBidi" w:hint="cs"/>
                <w:b/>
                <w:bCs/>
                <w:color w:val="000000"/>
                <w:sz w:val="23"/>
                <w:szCs w:val="23"/>
                <w:highlight w:val="yellow"/>
                <w:rtl/>
              </w:rPr>
              <w:t>המכרז הוקפא</w:t>
            </w:r>
          </w:p>
        </w:tc>
        <w:tc>
          <w:tcPr>
            <w:tcW w:w="1193" w:type="dxa"/>
            <w:shd w:val="clear" w:color="auto" w:fill="auto"/>
          </w:tcPr>
          <w:p w14:paraId="30F91830" w14:textId="77777777" w:rsidR="009A7750" w:rsidRPr="00B9555F" w:rsidRDefault="009A7750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  <w:tc>
          <w:tcPr>
            <w:tcW w:w="1972" w:type="dxa"/>
            <w:shd w:val="clear" w:color="auto" w:fill="auto"/>
          </w:tcPr>
          <w:p w14:paraId="5F21C692" w14:textId="77777777" w:rsidR="009A7750" w:rsidRPr="00B9555F" w:rsidRDefault="009A7750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</w:tr>
      <w:tr w:rsidR="009A7750" w:rsidRPr="00B9555F" w14:paraId="6F030B1F" w14:textId="77777777" w:rsidTr="00C72640">
        <w:tc>
          <w:tcPr>
            <w:tcW w:w="472" w:type="dxa"/>
            <w:shd w:val="clear" w:color="auto" w:fill="auto"/>
          </w:tcPr>
          <w:p w14:paraId="7D957DCE" w14:textId="77777777" w:rsidR="009A7750" w:rsidRPr="00B9555F" w:rsidRDefault="009A7750" w:rsidP="009A7750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sz w:val="23"/>
                <w:szCs w:val="23"/>
                <w:rtl/>
              </w:rPr>
              <w:t>4</w:t>
            </w:r>
          </w:p>
        </w:tc>
        <w:tc>
          <w:tcPr>
            <w:tcW w:w="1304" w:type="dxa"/>
            <w:shd w:val="clear" w:color="auto" w:fill="auto"/>
          </w:tcPr>
          <w:p w14:paraId="6B084CE8" w14:textId="48AEA221" w:rsidR="009A7750" w:rsidRPr="00B9555F" w:rsidRDefault="009A7750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  <w:t>145/2019</w:t>
            </w:r>
          </w:p>
        </w:tc>
        <w:tc>
          <w:tcPr>
            <w:tcW w:w="3894" w:type="dxa"/>
            <w:shd w:val="clear" w:color="auto" w:fill="auto"/>
          </w:tcPr>
          <w:p w14:paraId="387B50E6" w14:textId="6C907993" w:rsidR="009A7750" w:rsidRPr="00B9555F" w:rsidRDefault="009A7750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  <w:t xml:space="preserve">הפעלת תכנית חונכות אישית וקבוצתית להקניית אופק </w:t>
            </w:r>
            <w:proofErr w:type="spellStart"/>
            <w:r w:rsidRPr="00B9555F"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  <w:t>תעסקותי</w:t>
            </w:r>
            <w:proofErr w:type="spellEnd"/>
            <w:r w:rsidRPr="00B9555F"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  <w:t xml:space="preserve"> לבני נוער עבורי חוק,</w:t>
            </w:r>
            <w:r w:rsidR="00DF519B"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 xml:space="preserve"> </w:t>
            </w:r>
            <w:r w:rsidRPr="00B9555F"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  <w:t>מכל המגזרים.</w:t>
            </w:r>
          </w:p>
        </w:tc>
        <w:tc>
          <w:tcPr>
            <w:tcW w:w="1701" w:type="dxa"/>
            <w:shd w:val="clear" w:color="auto" w:fill="auto"/>
          </w:tcPr>
          <w:p w14:paraId="6DDB61B1" w14:textId="236706D5" w:rsidR="009A7750" w:rsidRPr="00B9555F" w:rsidRDefault="00DE0D63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proofErr w:type="spellStart"/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אדיוסיסטמס</w:t>
            </w:r>
            <w:proofErr w:type="spellEnd"/>
          </w:p>
        </w:tc>
        <w:tc>
          <w:tcPr>
            <w:tcW w:w="1193" w:type="dxa"/>
            <w:shd w:val="clear" w:color="auto" w:fill="auto"/>
          </w:tcPr>
          <w:p w14:paraId="143FB0D9" w14:textId="7EFD98D9" w:rsidR="009A7750" w:rsidRPr="00B9555F" w:rsidRDefault="00DE0D63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09-8914491</w:t>
            </w:r>
          </w:p>
        </w:tc>
        <w:tc>
          <w:tcPr>
            <w:tcW w:w="1972" w:type="dxa"/>
            <w:shd w:val="clear" w:color="auto" w:fill="auto"/>
          </w:tcPr>
          <w:p w14:paraId="6A703DE3" w14:textId="17C1EA4A" w:rsidR="009A7750" w:rsidRPr="00DE0D63" w:rsidRDefault="00DE0D63" w:rsidP="00DE0D63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3"/>
                <w:szCs w:val="23"/>
                <w:rtl/>
              </w:rPr>
            </w:pPr>
            <w:r w:rsidRPr="00DE0D63">
              <w:rPr>
                <w:rFonts w:asciiTheme="minorBidi" w:hAnsiTheme="minorBidi" w:cstheme="minorBidi" w:hint="cs"/>
                <w:b/>
                <w:bCs/>
                <w:color w:val="000000"/>
                <w:sz w:val="23"/>
                <w:szCs w:val="23"/>
                <w:rtl/>
              </w:rPr>
              <w:t>רצ"ב</w:t>
            </w:r>
          </w:p>
        </w:tc>
      </w:tr>
      <w:tr w:rsidR="009A7750" w:rsidRPr="00B9555F" w14:paraId="45F68ECA" w14:textId="77777777" w:rsidTr="00C72640">
        <w:tc>
          <w:tcPr>
            <w:tcW w:w="472" w:type="dxa"/>
            <w:shd w:val="clear" w:color="auto" w:fill="auto"/>
          </w:tcPr>
          <w:p w14:paraId="62CEA669" w14:textId="77777777" w:rsidR="009A7750" w:rsidRPr="00B9555F" w:rsidRDefault="009A7750" w:rsidP="009A7750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sz w:val="23"/>
                <w:szCs w:val="23"/>
                <w:rtl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14:paraId="2CD2F79E" w14:textId="48DA1831" w:rsidR="009A7750" w:rsidRPr="00B9555F" w:rsidRDefault="009A7750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sz w:val="23"/>
                <w:szCs w:val="23"/>
                <w:rtl/>
              </w:rPr>
              <w:t>159/2019</w:t>
            </w:r>
          </w:p>
        </w:tc>
        <w:tc>
          <w:tcPr>
            <w:tcW w:w="3894" w:type="dxa"/>
            <w:shd w:val="clear" w:color="auto" w:fill="auto"/>
          </w:tcPr>
          <w:p w14:paraId="34722A56" w14:textId="71DEE7C4" w:rsidR="009A7750" w:rsidRPr="00B9555F" w:rsidRDefault="009A7750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  <w:t>הפעלת תכניות לשילוב צעירים עם מוגבלות בשירות צבאי בפריסה ארצית.</w:t>
            </w:r>
          </w:p>
        </w:tc>
        <w:tc>
          <w:tcPr>
            <w:tcW w:w="1701" w:type="dxa"/>
            <w:shd w:val="clear" w:color="auto" w:fill="auto"/>
          </w:tcPr>
          <w:p w14:paraId="1ACEF917" w14:textId="46220347" w:rsidR="009A7750" w:rsidRPr="00B9555F" w:rsidRDefault="00DE0D63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 w:rsidRPr="00DE0D63">
              <w:rPr>
                <w:rFonts w:asciiTheme="minorBidi" w:hAnsiTheme="minorBidi" w:cstheme="minorBidi" w:hint="cs"/>
                <w:b/>
                <w:bCs/>
                <w:color w:val="000000"/>
                <w:sz w:val="23"/>
                <w:szCs w:val="23"/>
                <w:highlight w:val="yellow"/>
                <w:rtl/>
              </w:rPr>
              <w:t>המכרז הוקפא</w:t>
            </w:r>
          </w:p>
        </w:tc>
        <w:tc>
          <w:tcPr>
            <w:tcW w:w="1193" w:type="dxa"/>
            <w:shd w:val="clear" w:color="auto" w:fill="auto"/>
          </w:tcPr>
          <w:p w14:paraId="1136A4A6" w14:textId="77777777" w:rsidR="009A7750" w:rsidRPr="00B9555F" w:rsidRDefault="009A7750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  <w:tc>
          <w:tcPr>
            <w:tcW w:w="1972" w:type="dxa"/>
            <w:shd w:val="clear" w:color="auto" w:fill="auto"/>
          </w:tcPr>
          <w:p w14:paraId="78573E1B" w14:textId="77777777" w:rsidR="009A7750" w:rsidRPr="00DE0D63" w:rsidRDefault="009A7750" w:rsidP="009A7750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3"/>
                <w:szCs w:val="23"/>
                <w:rtl/>
              </w:rPr>
            </w:pPr>
          </w:p>
        </w:tc>
      </w:tr>
      <w:tr w:rsidR="00C72640" w:rsidRPr="00B9555F" w14:paraId="0F1708F6" w14:textId="77777777" w:rsidTr="00C72640">
        <w:tc>
          <w:tcPr>
            <w:tcW w:w="472" w:type="dxa"/>
            <w:shd w:val="clear" w:color="auto" w:fill="auto"/>
          </w:tcPr>
          <w:p w14:paraId="1ED0B453" w14:textId="77777777" w:rsidR="00C72640" w:rsidRPr="00B9555F" w:rsidRDefault="00C72640" w:rsidP="00C72640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sz w:val="23"/>
                <w:szCs w:val="23"/>
                <w:rtl/>
              </w:rPr>
              <w:t>6</w:t>
            </w:r>
          </w:p>
        </w:tc>
        <w:tc>
          <w:tcPr>
            <w:tcW w:w="1304" w:type="dxa"/>
            <w:shd w:val="clear" w:color="auto" w:fill="auto"/>
          </w:tcPr>
          <w:p w14:paraId="47A29EEE" w14:textId="2A216C95" w:rsidR="00C72640" w:rsidRPr="00B9555F" w:rsidRDefault="00C72640" w:rsidP="00C7264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  <w:t>2000/2019</w:t>
            </w:r>
          </w:p>
        </w:tc>
        <w:tc>
          <w:tcPr>
            <w:tcW w:w="3894" w:type="dxa"/>
            <w:shd w:val="clear" w:color="auto" w:fill="auto"/>
          </w:tcPr>
          <w:p w14:paraId="44B7F4F1" w14:textId="5F4F4F24" w:rsidR="00C72640" w:rsidRPr="00B9555F" w:rsidRDefault="00C72640" w:rsidP="00C7264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  <w:t>הקמת "</w:t>
            </w:r>
            <w:proofErr w:type="spellStart"/>
            <w:r w:rsidRPr="00B9555F"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  <w:t>עבודאטה</w:t>
            </w:r>
            <w:proofErr w:type="spellEnd"/>
            <w:r w:rsidRPr="00B9555F"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  <w:t>" אתר מידע על שוק העבודה ולימודים בישראל.</w:t>
            </w:r>
          </w:p>
        </w:tc>
        <w:tc>
          <w:tcPr>
            <w:tcW w:w="1701" w:type="dxa"/>
            <w:shd w:val="clear" w:color="auto" w:fill="auto"/>
          </w:tcPr>
          <w:p w14:paraId="603C8B47" w14:textId="2414C010" w:rsidR="00C72640" w:rsidRPr="00DE0D63" w:rsidRDefault="00C72640" w:rsidP="00C72640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4 ספקים נכנסו למאגר</w:t>
            </w:r>
          </w:p>
        </w:tc>
        <w:tc>
          <w:tcPr>
            <w:tcW w:w="1193" w:type="dxa"/>
            <w:shd w:val="clear" w:color="auto" w:fill="auto"/>
          </w:tcPr>
          <w:p w14:paraId="0DB818CF" w14:textId="4B18FC48" w:rsidR="00C72640" w:rsidRPr="00B9555F" w:rsidRDefault="00C72640" w:rsidP="00C7264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שלב א'</w:t>
            </w:r>
          </w:p>
        </w:tc>
        <w:tc>
          <w:tcPr>
            <w:tcW w:w="1972" w:type="dxa"/>
            <w:shd w:val="clear" w:color="auto" w:fill="auto"/>
          </w:tcPr>
          <w:p w14:paraId="6A9C73E5" w14:textId="1893212A" w:rsidR="00C72640" w:rsidRPr="00DE0D63" w:rsidRDefault="00C72640" w:rsidP="00C72640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3"/>
                <w:szCs w:val="23"/>
                <w:rtl/>
              </w:rPr>
            </w:pPr>
            <w:r w:rsidRPr="00DE0D63">
              <w:rPr>
                <w:rFonts w:asciiTheme="minorBidi" w:hAnsiTheme="minorBidi" w:cstheme="minorBidi" w:hint="cs"/>
                <w:b/>
                <w:bCs/>
                <w:color w:val="000000"/>
                <w:sz w:val="23"/>
                <w:szCs w:val="23"/>
                <w:rtl/>
              </w:rPr>
              <w:t>רצ"ב</w:t>
            </w:r>
          </w:p>
        </w:tc>
      </w:tr>
      <w:tr w:rsidR="009A7750" w:rsidRPr="00B9555F" w14:paraId="24C360C8" w14:textId="77777777" w:rsidTr="00C72640">
        <w:tc>
          <w:tcPr>
            <w:tcW w:w="472" w:type="dxa"/>
            <w:shd w:val="clear" w:color="auto" w:fill="auto"/>
          </w:tcPr>
          <w:p w14:paraId="01BF8702" w14:textId="77777777" w:rsidR="009A7750" w:rsidRPr="00B9555F" w:rsidRDefault="009A7750" w:rsidP="009A7750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sz w:val="23"/>
                <w:szCs w:val="23"/>
                <w:rtl/>
              </w:rPr>
              <w:t>7</w:t>
            </w:r>
          </w:p>
        </w:tc>
        <w:tc>
          <w:tcPr>
            <w:tcW w:w="1304" w:type="dxa"/>
            <w:shd w:val="clear" w:color="auto" w:fill="auto"/>
          </w:tcPr>
          <w:p w14:paraId="2BAB0FB3" w14:textId="538DBE93" w:rsidR="009A7750" w:rsidRPr="00B9555F" w:rsidRDefault="002E3AD5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173/2019</w:t>
            </w:r>
          </w:p>
        </w:tc>
        <w:tc>
          <w:tcPr>
            <w:tcW w:w="3894" w:type="dxa"/>
            <w:shd w:val="clear" w:color="auto" w:fill="auto"/>
          </w:tcPr>
          <w:p w14:paraId="5C8613CE" w14:textId="7B34DADF" w:rsidR="009A7750" w:rsidRPr="00B9555F" w:rsidRDefault="00DD1DEB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 w:rsidRPr="00DD1DEB">
              <w:rPr>
                <w:rFonts w:asciiTheme="minorBidi" w:hAnsiTheme="minorBidi" w:cstheme="minorBidi" w:hint="cs"/>
                <w:b/>
                <w:bCs/>
                <w:color w:val="000000"/>
                <w:sz w:val="23"/>
                <w:szCs w:val="23"/>
                <w:u w:val="single"/>
                <w:rtl/>
              </w:rPr>
              <w:t>מכרז מסגרת</w:t>
            </w: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 xml:space="preserve"> ל</w:t>
            </w:r>
            <w:r w:rsidR="002E3AD5"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אספקת שירותי הזנה במעונות המשרד, בפריסה ארצית</w:t>
            </w:r>
          </w:p>
        </w:tc>
        <w:tc>
          <w:tcPr>
            <w:tcW w:w="1701" w:type="dxa"/>
            <w:shd w:val="clear" w:color="auto" w:fill="auto"/>
          </w:tcPr>
          <w:p w14:paraId="1EB2A526" w14:textId="3A5CC929" w:rsidR="009A7750" w:rsidRPr="00B9555F" w:rsidRDefault="00DD1DEB" w:rsidP="00DD1DEB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4 ספקים נכנסו למאגר</w:t>
            </w:r>
          </w:p>
        </w:tc>
        <w:tc>
          <w:tcPr>
            <w:tcW w:w="1193" w:type="dxa"/>
            <w:shd w:val="clear" w:color="auto" w:fill="auto"/>
          </w:tcPr>
          <w:p w14:paraId="46765814" w14:textId="46456C2E" w:rsidR="009A7750" w:rsidRPr="00B9555F" w:rsidRDefault="00DD1DEB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שלב א'</w:t>
            </w:r>
          </w:p>
        </w:tc>
        <w:tc>
          <w:tcPr>
            <w:tcW w:w="1972" w:type="dxa"/>
            <w:shd w:val="clear" w:color="auto" w:fill="auto"/>
          </w:tcPr>
          <w:p w14:paraId="451DD6B9" w14:textId="441F37FE" w:rsidR="009A7750" w:rsidRPr="00DE0D63" w:rsidRDefault="00DE0D63" w:rsidP="009A7750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3"/>
                <w:szCs w:val="23"/>
                <w:rtl/>
              </w:rPr>
            </w:pPr>
            <w:r w:rsidRPr="00DE0D63">
              <w:rPr>
                <w:rFonts w:asciiTheme="minorBidi" w:hAnsiTheme="minorBidi" w:cstheme="minorBidi" w:hint="cs"/>
                <w:b/>
                <w:bCs/>
                <w:color w:val="000000"/>
                <w:sz w:val="23"/>
                <w:szCs w:val="23"/>
                <w:rtl/>
              </w:rPr>
              <w:t>רצ"ב</w:t>
            </w:r>
          </w:p>
        </w:tc>
      </w:tr>
      <w:tr w:rsidR="009A7750" w:rsidRPr="00B9555F" w14:paraId="2F78187C" w14:textId="77777777" w:rsidTr="00C72640">
        <w:tc>
          <w:tcPr>
            <w:tcW w:w="472" w:type="dxa"/>
            <w:shd w:val="clear" w:color="auto" w:fill="auto"/>
          </w:tcPr>
          <w:p w14:paraId="7664AFDF" w14:textId="77777777" w:rsidR="009A7750" w:rsidRPr="00B9555F" w:rsidRDefault="009A7750" w:rsidP="009A7750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sz w:val="23"/>
                <w:szCs w:val="23"/>
                <w:rtl/>
              </w:rPr>
              <w:t>8</w:t>
            </w:r>
          </w:p>
        </w:tc>
        <w:tc>
          <w:tcPr>
            <w:tcW w:w="1304" w:type="dxa"/>
            <w:shd w:val="clear" w:color="auto" w:fill="auto"/>
          </w:tcPr>
          <w:p w14:paraId="0FBBE857" w14:textId="6BFE34F0" w:rsidR="009A7750" w:rsidRPr="00B9555F" w:rsidRDefault="002E3AD5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174/2019</w:t>
            </w:r>
          </w:p>
        </w:tc>
        <w:tc>
          <w:tcPr>
            <w:tcW w:w="3894" w:type="dxa"/>
            <w:shd w:val="clear" w:color="auto" w:fill="auto"/>
          </w:tcPr>
          <w:p w14:paraId="36CCFB7E" w14:textId="112D7E84" w:rsidR="009A7750" w:rsidRPr="00B9555F" w:rsidRDefault="002E3AD5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 xml:space="preserve">הפעלת הלנת חירום לצעירים וצעירות כול לאוכלוסיית </w:t>
            </w:r>
            <w:proofErr w:type="spellStart"/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הלהט"ב</w:t>
            </w:r>
            <w:proofErr w:type="spellEnd"/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 xml:space="preserve"> בגילאי 18-25 חסרי קורת גג, במצבי ניתוק, סיכון וסכנה, בפריסה ארצית</w:t>
            </w:r>
          </w:p>
        </w:tc>
        <w:tc>
          <w:tcPr>
            <w:tcW w:w="1701" w:type="dxa"/>
            <w:shd w:val="clear" w:color="auto" w:fill="auto"/>
          </w:tcPr>
          <w:p w14:paraId="70D8D8DA" w14:textId="37378C30" w:rsidR="009A7750" w:rsidRPr="00B9555F" w:rsidRDefault="00DE0D63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 w:rsidRPr="00476A90">
              <w:rPr>
                <w:rFonts w:asciiTheme="minorBidi" w:hAnsiTheme="minorBidi" w:cstheme="minorBidi" w:hint="cs"/>
                <w:color w:val="FF0000"/>
                <w:sz w:val="23"/>
                <w:szCs w:val="23"/>
                <w:rtl/>
              </w:rPr>
              <w:t xml:space="preserve">בדיוני וועדת </w:t>
            </w:r>
            <w:proofErr w:type="spellStart"/>
            <w:r w:rsidRPr="00476A90">
              <w:rPr>
                <w:rFonts w:asciiTheme="minorBidi" w:hAnsiTheme="minorBidi" w:cstheme="minorBidi" w:hint="cs"/>
                <w:color w:val="FF0000"/>
                <w:sz w:val="23"/>
                <w:szCs w:val="23"/>
                <w:rtl/>
              </w:rPr>
              <w:t>המישנה</w:t>
            </w:r>
            <w:proofErr w:type="spellEnd"/>
          </w:p>
        </w:tc>
        <w:tc>
          <w:tcPr>
            <w:tcW w:w="1193" w:type="dxa"/>
            <w:shd w:val="clear" w:color="auto" w:fill="auto"/>
          </w:tcPr>
          <w:p w14:paraId="4A04195B" w14:textId="77777777" w:rsidR="009A7750" w:rsidRPr="00B9555F" w:rsidRDefault="009A7750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  <w:tc>
          <w:tcPr>
            <w:tcW w:w="1972" w:type="dxa"/>
            <w:shd w:val="clear" w:color="auto" w:fill="auto"/>
          </w:tcPr>
          <w:p w14:paraId="1A4DA322" w14:textId="77777777" w:rsidR="009A7750" w:rsidRPr="00DE0D63" w:rsidRDefault="009A7750" w:rsidP="009A7750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3"/>
                <w:szCs w:val="23"/>
                <w:rtl/>
              </w:rPr>
            </w:pPr>
          </w:p>
        </w:tc>
      </w:tr>
      <w:tr w:rsidR="00C72640" w:rsidRPr="00B9555F" w14:paraId="65A65BD9" w14:textId="77777777" w:rsidTr="00C72640">
        <w:tc>
          <w:tcPr>
            <w:tcW w:w="472" w:type="dxa"/>
            <w:shd w:val="clear" w:color="auto" w:fill="auto"/>
          </w:tcPr>
          <w:p w14:paraId="2D500B50" w14:textId="77777777" w:rsidR="00C72640" w:rsidRPr="00B9555F" w:rsidRDefault="00C72640" w:rsidP="00C72640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sz w:val="23"/>
                <w:szCs w:val="23"/>
                <w:rtl/>
              </w:rPr>
              <w:t>9</w:t>
            </w:r>
          </w:p>
        </w:tc>
        <w:tc>
          <w:tcPr>
            <w:tcW w:w="1304" w:type="dxa"/>
            <w:shd w:val="clear" w:color="auto" w:fill="auto"/>
          </w:tcPr>
          <w:p w14:paraId="72CED3BA" w14:textId="2C19B07A" w:rsidR="00C72640" w:rsidRPr="00B9555F" w:rsidRDefault="00C72640" w:rsidP="00C7264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1008/2019</w:t>
            </w:r>
          </w:p>
        </w:tc>
        <w:tc>
          <w:tcPr>
            <w:tcW w:w="3894" w:type="dxa"/>
            <w:shd w:val="clear" w:color="auto" w:fill="auto"/>
          </w:tcPr>
          <w:p w14:paraId="039D7458" w14:textId="7298AB70" w:rsidR="00C72640" w:rsidRPr="00B9555F" w:rsidRDefault="00C72640" w:rsidP="00C7264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הקמה והפעלה של מרכז הכוונה ומידע בתחום התעסוקה לאנשים עם מוגבלות</w:t>
            </w:r>
          </w:p>
        </w:tc>
        <w:tc>
          <w:tcPr>
            <w:tcW w:w="1701" w:type="dxa"/>
            <w:shd w:val="clear" w:color="auto" w:fill="auto"/>
          </w:tcPr>
          <w:p w14:paraId="4A850B7E" w14:textId="6C405B62" w:rsidR="00C72640" w:rsidRPr="00DE0D63" w:rsidRDefault="00C72640" w:rsidP="00C72640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rtl/>
              </w:rPr>
            </w:pPr>
            <w:proofErr w:type="spellStart"/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פמי</w:t>
            </w:r>
            <w:proofErr w:type="spellEnd"/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 xml:space="preserve"> פרמיום</w:t>
            </w:r>
          </w:p>
        </w:tc>
        <w:tc>
          <w:tcPr>
            <w:tcW w:w="1193" w:type="dxa"/>
            <w:shd w:val="clear" w:color="auto" w:fill="auto"/>
          </w:tcPr>
          <w:p w14:paraId="6D16AB1A" w14:textId="7BFEC1A6" w:rsidR="00C72640" w:rsidRPr="00B9555F" w:rsidRDefault="00C72640" w:rsidP="00C7264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03-5688564</w:t>
            </w:r>
          </w:p>
        </w:tc>
        <w:tc>
          <w:tcPr>
            <w:tcW w:w="1972" w:type="dxa"/>
            <w:shd w:val="clear" w:color="auto" w:fill="auto"/>
          </w:tcPr>
          <w:p w14:paraId="19AEE57B" w14:textId="7757F1AA" w:rsidR="00C72640" w:rsidRPr="00DE0D63" w:rsidRDefault="00C72640" w:rsidP="00C72640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/>
                <w:sz w:val="23"/>
                <w:szCs w:val="23"/>
                <w:rtl/>
              </w:rPr>
              <w:t>רצ"ב</w:t>
            </w:r>
          </w:p>
        </w:tc>
      </w:tr>
      <w:tr w:rsidR="009A7750" w:rsidRPr="00B9555F" w14:paraId="2CD901DA" w14:textId="77777777" w:rsidTr="00C72640">
        <w:tc>
          <w:tcPr>
            <w:tcW w:w="472" w:type="dxa"/>
            <w:shd w:val="clear" w:color="auto" w:fill="auto"/>
          </w:tcPr>
          <w:p w14:paraId="3A1E8E91" w14:textId="77777777" w:rsidR="009A7750" w:rsidRPr="00B9555F" w:rsidRDefault="009A7750" w:rsidP="009A7750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sz w:val="23"/>
                <w:szCs w:val="23"/>
                <w:rtl/>
              </w:rPr>
              <w:t>10</w:t>
            </w:r>
          </w:p>
        </w:tc>
        <w:tc>
          <w:tcPr>
            <w:tcW w:w="1304" w:type="dxa"/>
            <w:shd w:val="clear" w:color="auto" w:fill="auto"/>
          </w:tcPr>
          <w:p w14:paraId="41501862" w14:textId="5BB307AA" w:rsidR="009A7750" w:rsidRPr="00B9555F" w:rsidRDefault="00B41D88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102/2020</w:t>
            </w:r>
          </w:p>
        </w:tc>
        <w:tc>
          <w:tcPr>
            <w:tcW w:w="3894" w:type="dxa"/>
            <w:shd w:val="clear" w:color="auto" w:fill="auto"/>
          </w:tcPr>
          <w:p w14:paraId="38C43AEC" w14:textId="64E6F1CC" w:rsidR="009A7750" w:rsidRPr="00B9555F" w:rsidRDefault="00B41D88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אספקת שירותי יעוץ רפואי ופרא רפואי בפריסה ארצית</w:t>
            </w:r>
          </w:p>
        </w:tc>
        <w:tc>
          <w:tcPr>
            <w:tcW w:w="1701" w:type="dxa"/>
            <w:shd w:val="clear" w:color="auto" w:fill="auto"/>
          </w:tcPr>
          <w:p w14:paraId="5B1548F9" w14:textId="137EC2CA" w:rsidR="009A7750" w:rsidRPr="00B9555F" w:rsidRDefault="00DE0D63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proofErr w:type="spellStart"/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פמי</w:t>
            </w:r>
            <w:proofErr w:type="spellEnd"/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 xml:space="preserve"> פרמיום</w:t>
            </w:r>
          </w:p>
        </w:tc>
        <w:tc>
          <w:tcPr>
            <w:tcW w:w="1193" w:type="dxa"/>
            <w:shd w:val="clear" w:color="auto" w:fill="auto"/>
          </w:tcPr>
          <w:p w14:paraId="5A9D5F1C" w14:textId="07856928" w:rsidR="009A7750" w:rsidRPr="00B9555F" w:rsidRDefault="005B7A06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03-5688564</w:t>
            </w:r>
          </w:p>
        </w:tc>
        <w:tc>
          <w:tcPr>
            <w:tcW w:w="1972" w:type="dxa"/>
            <w:shd w:val="clear" w:color="auto" w:fill="auto"/>
          </w:tcPr>
          <w:p w14:paraId="6256892A" w14:textId="294908FA" w:rsidR="009A7750" w:rsidRPr="00DE0D63" w:rsidRDefault="005B7A06" w:rsidP="009A7750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/>
                <w:sz w:val="23"/>
                <w:szCs w:val="23"/>
                <w:rtl/>
              </w:rPr>
              <w:t>רצ"ב</w:t>
            </w:r>
          </w:p>
        </w:tc>
      </w:tr>
      <w:tr w:rsidR="009A7750" w:rsidRPr="00B9555F" w14:paraId="77E23914" w14:textId="77777777" w:rsidTr="00C72640">
        <w:tc>
          <w:tcPr>
            <w:tcW w:w="472" w:type="dxa"/>
            <w:shd w:val="clear" w:color="auto" w:fill="auto"/>
          </w:tcPr>
          <w:p w14:paraId="1C28C9C3" w14:textId="77777777" w:rsidR="009A7750" w:rsidRPr="00B9555F" w:rsidRDefault="009A7750" w:rsidP="009A7750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sz w:val="23"/>
                <w:szCs w:val="23"/>
                <w:rtl/>
              </w:rPr>
              <w:t>11</w:t>
            </w:r>
          </w:p>
        </w:tc>
        <w:tc>
          <w:tcPr>
            <w:tcW w:w="1304" w:type="dxa"/>
            <w:shd w:val="clear" w:color="auto" w:fill="auto"/>
          </w:tcPr>
          <w:p w14:paraId="63D0EED7" w14:textId="4F9010F2" w:rsidR="009A7750" w:rsidRPr="00B9555F" w:rsidRDefault="006E300A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103/2020</w:t>
            </w:r>
          </w:p>
        </w:tc>
        <w:tc>
          <w:tcPr>
            <w:tcW w:w="3894" w:type="dxa"/>
            <w:shd w:val="clear" w:color="auto" w:fill="auto"/>
          </w:tcPr>
          <w:p w14:paraId="6167A65D" w14:textId="34566A85" w:rsidR="009A7750" w:rsidRPr="00B9555F" w:rsidRDefault="006E300A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השכרת מכונות כביסה, מכונות ייבוש ומדיחי כלים</w:t>
            </w:r>
          </w:p>
        </w:tc>
        <w:tc>
          <w:tcPr>
            <w:tcW w:w="1701" w:type="dxa"/>
            <w:shd w:val="clear" w:color="auto" w:fill="auto"/>
          </w:tcPr>
          <w:p w14:paraId="60662C14" w14:textId="31D54585" w:rsidR="009A7750" w:rsidRPr="00B9555F" w:rsidRDefault="00476A90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 w:rsidRPr="00476A90">
              <w:rPr>
                <w:rFonts w:asciiTheme="minorBidi" w:hAnsiTheme="minorBidi" w:cstheme="minorBidi" w:hint="cs"/>
                <w:color w:val="FF0000"/>
                <w:sz w:val="23"/>
                <w:szCs w:val="23"/>
                <w:rtl/>
              </w:rPr>
              <w:t xml:space="preserve">בדיוני וועדת </w:t>
            </w:r>
            <w:proofErr w:type="spellStart"/>
            <w:r w:rsidRPr="00476A90">
              <w:rPr>
                <w:rFonts w:asciiTheme="minorBidi" w:hAnsiTheme="minorBidi" w:cstheme="minorBidi" w:hint="cs"/>
                <w:color w:val="FF0000"/>
                <w:sz w:val="23"/>
                <w:szCs w:val="23"/>
                <w:rtl/>
              </w:rPr>
              <w:t>המישנה</w:t>
            </w:r>
            <w:proofErr w:type="spellEnd"/>
          </w:p>
        </w:tc>
        <w:tc>
          <w:tcPr>
            <w:tcW w:w="1193" w:type="dxa"/>
            <w:shd w:val="clear" w:color="auto" w:fill="auto"/>
          </w:tcPr>
          <w:p w14:paraId="4AB5E37E" w14:textId="77777777" w:rsidR="009A7750" w:rsidRPr="00B9555F" w:rsidRDefault="009A7750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  <w:tc>
          <w:tcPr>
            <w:tcW w:w="1972" w:type="dxa"/>
            <w:shd w:val="clear" w:color="auto" w:fill="auto"/>
          </w:tcPr>
          <w:p w14:paraId="3EE525A6" w14:textId="77777777" w:rsidR="009A7750" w:rsidRPr="00DE0D63" w:rsidRDefault="009A7750" w:rsidP="009A7750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3"/>
                <w:szCs w:val="23"/>
                <w:rtl/>
              </w:rPr>
            </w:pPr>
          </w:p>
        </w:tc>
      </w:tr>
      <w:tr w:rsidR="009A7750" w:rsidRPr="00B9555F" w14:paraId="0A4A668C" w14:textId="77777777" w:rsidTr="00C72640">
        <w:tc>
          <w:tcPr>
            <w:tcW w:w="472" w:type="dxa"/>
            <w:shd w:val="clear" w:color="auto" w:fill="auto"/>
          </w:tcPr>
          <w:p w14:paraId="3CB4A40F" w14:textId="77777777" w:rsidR="009A7750" w:rsidRPr="00B9555F" w:rsidRDefault="009A7750" w:rsidP="009A7750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sz w:val="23"/>
                <w:szCs w:val="23"/>
                <w:rtl/>
              </w:rPr>
              <w:t>12</w:t>
            </w:r>
          </w:p>
        </w:tc>
        <w:tc>
          <w:tcPr>
            <w:tcW w:w="1304" w:type="dxa"/>
            <w:shd w:val="clear" w:color="auto" w:fill="auto"/>
          </w:tcPr>
          <w:p w14:paraId="7906AD96" w14:textId="4A74961F" w:rsidR="009A7750" w:rsidRPr="00B9555F" w:rsidRDefault="00EE0469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104/2020</w:t>
            </w:r>
          </w:p>
        </w:tc>
        <w:tc>
          <w:tcPr>
            <w:tcW w:w="3894" w:type="dxa"/>
            <w:shd w:val="clear" w:color="auto" w:fill="auto"/>
          </w:tcPr>
          <w:p w14:paraId="103E410A" w14:textId="2BE4590D" w:rsidR="009A7750" w:rsidRPr="00B9555F" w:rsidRDefault="00EE0469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אספקת סיגריות למוסדות ממשלתיים, בפריסה ארצית</w:t>
            </w:r>
          </w:p>
        </w:tc>
        <w:tc>
          <w:tcPr>
            <w:tcW w:w="1701" w:type="dxa"/>
            <w:shd w:val="clear" w:color="auto" w:fill="auto"/>
          </w:tcPr>
          <w:p w14:paraId="3F51E5B0" w14:textId="2AEB7F9A" w:rsidR="009A7750" w:rsidRPr="00476A90" w:rsidRDefault="00476A90" w:rsidP="009A7750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3"/>
                <w:szCs w:val="23"/>
                <w:rtl/>
              </w:rPr>
            </w:pPr>
            <w:r w:rsidRPr="00476A90">
              <w:rPr>
                <w:rFonts w:asciiTheme="minorBidi" w:hAnsiTheme="minorBidi" w:cstheme="minorBidi" w:hint="cs"/>
                <w:b/>
                <w:bCs/>
                <w:color w:val="000000"/>
                <w:sz w:val="23"/>
                <w:szCs w:val="23"/>
                <w:rtl/>
              </w:rPr>
              <w:t>לא הוגשו הצעות</w:t>
            </w:r>
          </w:p>
        </w:tc>
        <w:tc>
          <w:tcPr>
            <w:tcW w:w="1193" w:type="dxa"/>
            <w:shd w:val="clear" w:color="auto" w:fill="auto"/>
          </w:tcPr>
          <w:p w14:paraId="43E56E99" w14:textId="77777777" w:rsidR="009A7750" w:rsidRPr="00B9555F" w:rsidRDefault="009A7750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  <w:tc>
          <w:tcPr>
            <w:tcW w:w="1972" w:type="dxa"/>
            <w:shd w:val="clear" w:color="auto" w:fill="auto"/>
          </w:tcPr>
          <w:p w14:paraId="53D0BF5E" w14:textId="77777777" w:rsidR="009A7750" w:rsidRPr="00B9555F" w:rsidRDefault="009A7750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</w:tr>
      <w:tr w:rsidR="009A7750" w:rsidRPr="00B9555F" w14:paraId="2C205C3E" w14:textId="77777777" w:rsidTr="00C72640">
        <w:tc>
          <w:tcPr>
            <w:tcW w:w="472" w:type="dxa"/>
            <w:shd w:val="clear" w:color="auto" w:fill="auto"/>
          </w:tcPr>
          <w:p w14:paraId="634CC3D3" w14:textId="77777777" w:rsidR="009A7750" w:rsidRPr="00B9555F" w:rsidRDefault="009A7750" w:rsidP="009A7750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sz w:val="23"/>
                <w:szCs w:val="23"/>
                <w:rtl/>
              </w:rPr>
              <w:t>13</w:t>
            </w:r>
          </w:p>
        </w:tc>
        <w:tc>
          <w:tcPr>
            <w:tcW w:w="1304" w:type="dxa"/>
            <w:shd w:val="clear" w:color="auto" w:fill="auto"/>
          </w:tcPr>
          <w:p w14:paraId="130173FC" w14:textId="0B84C573" w:rsidR="009A7750" w:rsidRPr="00B9555F" w:rsidRDefault="004E5E76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106/2020</w:t>
            </w:r>
          </w:p>
        </w:tc>
        <w:tc>
          <w:tcPr>
            <w:tcW w:w="3894" w:type="dxa"/>
            <w:shd w:val="clear" w:color="auto" w:fill="auto"/>
          </w:tcPr>
          <w:p w14:paraId="39CB4777" w14:textId="0371B9C1" w:rsidR="009A7750" w:rsidRPr="00B9555F" w:rsidRDefault="004E5E76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הפעלת ואספקת מערך שירותי דואר</w:t>
            </w:r>
          </w:p>
        </w:tc>
        <w:tc>
          <w:tcPr>
            <w:tcW w:w="1701" w:type="dxa"/>
            <w:shd w:val="clear" w:color="auto" w:fill="auto"/>
          </w:tcPr>
          <w:p w14:paraId="46816D8E" w14:textId="49FB6D6C" w:rsidR="009A7750" w:rsidRPr="00B9555F" w:rsidRDefault="00476A90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כץ משלוח בין עירוני מהיר בע"מ</w:t>
            </w:r>
          </w:p>
        </w:tc>
        <w:tc>
          <w:tcPr>
            <w:tcW w:w="1193" w:type="dxa"/>
            <w:shd w:val="clear" w:color="auto" w:fill="auto"/>
          </w:tcPr>
          <w:p w14:paraId="6E54CBCE" w14:textId="07EADC09" w:rsidR="009A7750" w:rsidRPr="00B9555F" w:rsidRDefault="00476A90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08-9449999</w:t>
            </w:r>
          </w:p>
        </w:tc>
        <w:tc>
          <w:tcPr>
            <w:tcW w:w="1972" w:type="dxa"/>
            <w:shd w:val="clear" w:color="auto" w:fill="auto"/>
          </w:tcPr>
          <w:p w14:paraId="461B9B44" w14:textId="5869A1D7" w:rsidR="00476A90" w:rsidRPr="005B7A06" w:rsidRDefault="00DE0D63" w:rsidP="00DE0D63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3"/>
                <w:szCs w:val="23"/>
                <w:rtl/>
              </w:rPr>
            </w:pPr>
            <w:r w:rsidRPr="005B7A06">
              <w:rPr>
                <w:rFonts w:asciiTheme="minorBidi" w:hAnsiTheme="minorBidi" w:cstheme="minorBidi" w:hint="cs"/>
                <w:b/>
                <w:bCs/>
                <w:color w:val="000000"/>
                <w:sz w:val="23"/>
                <w:szCs w:val="23"/>
                <w:rtl/>
              </w:rPr>
              <w:t>רצ"ב</w:t>
            </w:r>
          </w:p>
        </w:tc>
      </w:tr>
      <w:tr w:rsidR="009A7750" w:rsidRPr="00B9555F" w14:paraId="118E9369" w14:textId="77777777" w:rsidTr="00C72640">
        <w:tc>
          <w:tcPr>
            <w:tcW w:w="472" w:type="dxa"/>
            <w:shd w:val="clear" w:color="auto" w:fill="auto"/>
          </w:tcPr>
          <w:p w14:paraId="707F7682" w14:textId="77777777" w:rsidR="009A7750" w:rsidRPr="00B9555F" w:rsidRDefault="009A7750" w:rsidP="009A7750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sz w:val="23"/>
                <w:szCs w:val="23"/>
                <w:rtl/>
              </w:rPr>
              <w:t>14</w:t>
            </w:r>
          </w:p>
        </w:tc>
        <w:tc>
          <w:tcPr>
            <w:tcW w:w="1304" w:type="dxa"/>
            <w:shd w:val="clear" w:color="auto" w:fill="auto"/>
          </w:tcPr>
          <w:p w14:paraId="64F25E13" w14:textId="0A220FAA" w:rsidR="009A7750" w:rsidRPr="00B9555F" w:rsidRDefault="004E5E76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107/2020</w:t>
            </w:r>
          </w:p>
        </w:tc>
        <w:tc>
          <w:tcPr>
            <w:tcW w:w="3894" w:type="dxa"/>
            <w:shd w:val="clear" w:color="auto" w:fill="auto"/>
          </w:tcPr>
          <w:p w14:paraId="410FDAB1" w14:textId="13149D93" w:rsidR="009A7750" w:rsidRPr="00B9555F" w:rsidRDefault="004E5E76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הפעלת תכנית מטה למרכזי גישור ודיאלוג בקהילה בפריסה ארצית</w:t>
            </w:r>
          </w:p>
        </w:tc>
        <w:tc>
          <w:tcPr>
            <w:tcW w:w="1701" w:type="dxa"/>
            <w:shd w:val="clear" w:color="auto" w:fill="auto"/>
          </w:tcPr>
          <w:p w14:paraId="18457F56" w14:textId="34F18DAF" w:rsidR="009A7750" w:rsidRPr="00B9555F" w:rsidRDefault="00476A90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 w:rsidRPr="00476A90">
              <w:rPr>
                <w:rFonts w:asciiTheme="minorBidi" w:hAnsiTheme="minorBidi" w:cstheme="minorBidi" w:hint="cs"/>
                <w:color w:val="FF0000"/>
                <w:sz w:val="23"/>
                <w:szCs w:val="23"/>
                <w:rtl/>
              </w:rPr>
              <w:t xml:space="preserve">בדיוני וועדת </w:t>
            </w:r>
            <w:proofErr w:type="spellStart"/>
            <w:r w:rsidRPr="00476A90">
              <w:rPr>
                <w:rFonts w:asciiTheme="minorBidi" w:hAnsiTheme="minorBidi" w:cstheme="minorBidi" w:hint="cs"/>
                <w:color w:val="FF0000"/>
                <w:sz w:val="23"/>
                <w:szCs w:val="23"/>
                <w:rtl/>
              </w:rPr>
              <w:t>המישנה</w:t>
            </w:r>
            <w:proofErr w:type="spellEnd"/>
          </w:p>
        </w:tc>
        <w:tc>
          <w:tcPr>
            <w:tcW w:w="1193" w:type="dxa"/>
            <w:shd w:val="clear" w:color="auto" w:fill="auto"/>
          </w:tcPr>
          <w:p w14:paraId="3D32C136" w14:textId="77777777" w:rsidR="009A7750" w:rsidRPr="00B9555F" w:rsidRDefault="009A7750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  <w:tc>
          <w:tcPr>
            <w:tcW w:w="1972" w:type="dxa"/>
            <w:shd w:val="clear" w:color="auto" w:fill="auto"/>
          </w:tcPr>
          <w:p w14:paraId="5F2B0C95" w14:textId="77777777" w:rsidR="009A7750" w:rsidRPr="00B9555F" w:rsidRDefault="009A7750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</w:tr>
      <w:tr w:rsidR="009A7750" w:rsidRPr="00B9555F" w14:paraId="6EA55F35" w14:textId="77777777" w:rsidTr="00C72640">
        <w:tc>
          <w:tcPr>
            <w:tcW w:w="472" w:type="dxa"/>
            <w:shd w:val="clear" w:color="auto" w:fill="auto"/>
          </w:tcPr>
          <w:p w14:paraId="25B9F079" w14:textId="77777777" w:rsidR="009A7750" w:rsidRPr="00B9555F" w:rsidRDefault="009A7750" w:rsidP="009A7750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sz w:val="23"/>
                <w:szCs w:val="23"/>
                <w:rtl/>
              </w:rPr>
              <w:t>15</w:t>
            </w:r>
          </w:p>
        </w:tc>
        <w:tc>
          <w:tcPr>
            <w:tcW w:w="1304" w:type="dxa"/>
            <w:shd w:val="clear" w:color="auto" w:fill="auto"/>
          </w:tcPr>
          <w:p w14:paraId="694B16D0" w14:textId="275DEDD8" w:rsidR="009A7750" w:rsidRPr="00B9555F" w:rsidRDefault="00A22ACF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116/2020</w:t>
            </w:r>
          </w:p>
        </w:tc>
        <w:tc>
          <w:tcPr>
            <w:tcW w:w="3894" w:type="dxa"/>
            <w:shd w:val="clear" w:color="auto" w:fill="auto"/>
          </w:tcPr>
          <w:p w14:paraId="00B726FF" w14:textId="6D414963" w:rsidR="009A7750" w:rsidRPr="00B9555F" w:rsidRDefault="00A22ACF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מתן שירותי תעסוקה במפעלים מקדמי תעסוקה עבור אנשים עם מוגבלות פיזית וחושית, בפריסה ארצית</w:t>
            </w:r>
          </w:p>
        </w:tc>
        <w:tc>
          <w:tcPr>
            <w:tcW w:w="1701" w:type="dxa"/>
            <w:shd w:val="clear" w:color="auto" w:fill="auto"/>
          </w:tcPr>
          <w:p w14:paraId="0D5FBAAA" w14:textId="24D7906E" w:rsidR="009A7750" w:rsidRPr="009E30F7" w:rsidRDefault="009E30F7" w:rsidP="009E30F7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3"/>
                <w:szCs w:val="23"/>
                <w:rtl/>
              </w:rPr>
            </w:pPr>
            <w:r w:rsidRPr="009E30F7">
              <w:rPr>
                <w:rFonts w:asciiTheme="minorBidi" w:hAnsiTheme="minorBidi" w:cstheme="minorBidi" w:hint="cs"/>
                <w:b/>
                <w:bCs/>
                <w:color w:val="FF0000"/>
                <w:sz w:val="23"/>
                <w:szCs w:val="23"/>
                <w:rtl/>
              </w:rPr>
              <w:t>הגשה ב 14.7.2020</w:t>
            </w:r>
          </w:p>
        </w:tc>
        <w:tc>
          <w:tcPr>
            <w:tcW w:w="1193" w:type="dxa"/>
            <w:shd w:val="clear" w:color="auto" w:fill="auto"/>
          </w:tcPr>
          <w:p w14:paraId="2C88BDD0" w14:textId="77777777" w:rsidR="009A7750" w:rsidRPr="00B9555F" w:rsidRDefault="009A7750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  <w:tc>
          <w:tcPr>
            <w:tcW w:w="1972" w:type="dxa"/>
            <w:shd w:val="clear" w:color="auto" w:fill="auto"/>
          </w:tcPr>
          <w:p w14:paraId="14E6A06E" w14:textId="77777777" w:rsidR="009A7750" w:rsidRPr="00B9555F" w:rsidRDefault="009A7750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</w:tr>
      <w:tr w:rsidR="009A7750" w:rsidRPr="00B9555F" w14:paraId="7E005656" w14:textId="77777777" w:rsidTr="00C72640">
        <w:tc>
          <w:tcPr>
            <w:tcW w:w="472" w:type="dxa"/>
            <w:shd w:val="clear" w:color="auto" w:fill="auto"/>
          </w:tcPr>
          <w:p w14:paraId="59426223" w14:textId="77777777" w:rsidR="009A7750" w:rsidRPr="00B9555F" w:rsidRDefault="009A7750" w:rsidP="009A7750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sz w:val="23"/>
                <w:szCs w:val="23"/>
                <w:rtl/>
              </w:rPr>
              <w:t>16</w:t>
            </w:r>
          </w:p>
        </w:tc>
        <w:tc>
          <w:tcPr>
            <w:tcW w:w="1304" w:type="dxa"/>
            <w:shd w:val="clear" w:color="auto" w:fill="auto"/>
          </w:tcPr>
          <w:p w14:paraId="62BBADE8" w14:textId="7A238518" w:rsidR="009A7750" w:rsidRPr="00B9555F" w:rsidRDefault="00DA53E4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105/2020</w:t>
            </w:r>
          </w:p>
        </w:tc>
        <w:tc>
          <w:tcPr>
            <w:tcW w:w="3894" w:type="dxa"/>
            <w:shd w:val="clear" w:color="auto" w:fill="auto"/>
          </w:tcPr>
          <w:p w14:paraId="550B8B46" w14:textId="1CB6E194" w:rsidR="009A7750" w:rsidRPr="00B9555F" w:rsidRDefault="00DA53E4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מתן שירותי יעוץ, ארגון וניהול אדמיניסטרטיבי של פעילות המועצה לעבודה סוציאלית</w:t>
            </w:r>
          </w:p>
        </w:tc>
        <w:tc>
          <w:tcPr>
            <w:tcW w:w="1701" w:type="dxa"/>
            <w:shd w:val="clear" w:color="auto" w:fill="auto"/>
          </w:tcPr>
          <w:p w14:paraId="36EAEF25" w14:textId="3758A25B" w:rsidR="009A7750" w:rsidRPr="00476A90" w:rsidRDefault="00476A90" w:rsidP="009A7750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3"/>
                <w:szCs w:val="23"/>
                <w:rtl/>
              </w:rPr>
            </w:pPr>
            <w:r w:rsidRPr="00476A90">
              <w:rPr>
                <w:rFonts w:asciiTheme="minorBidi" w:hAnsiTheme="minorBidi" w:cstheme="minorBidi" w:hint="cs"/>
                <w:b/>
                <w:bCs/>
                <w:color w:val="000000"/>
                <w:sz w:val="23"/>
                <w:szCs w:val="23"/>
                <w:rtl/>
              </w:rPr>
              <w:t>מציע יחיד נפסל</w:t>
            </w:r>
          </w:p>
        </w:tc>
        <w:tc>
          <w:tcPr>
            <w:tcW w:w="1193" w:type="dxa"/>
            <w:shd w:val="clear" w:color="auto" w:fill="auto"/>
          </w:tcPr>
          <w:p w14:paraId="6DE53BCD" w14:textId="77777777" w:rsidR="009A7750" w:rsidRPr="00B9555F" w:rsidRDefault="009A7750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  <w:tc>
          <w:tcPr>
            <w:tcW w:w="1972" w:type="dxa"/>
            <w:shd w:val="clear" w:color="auto" w:fill="auto"/>
          </w:tcPr>
          <w:p w14:paraId="0E340DC1" w14:textId="77777777" w:rsidR="009A7750" w:rsidRPr="00B9555F" w:rsidRDefault="009A7750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</w:tr>
      <w:tr w:rsidR="00836A4B" w:rsidRPr="00B9555F" w14:paraId="02EC7FF3" w14:textId="77777777" w:rsidTr="00C72640">
        <w:tc>
          <w:tcPr>
            <w:tcW w:w="472" w:type="dxa"/>
            <w:shd w:val="clear" w:color="auto" w:fill="auto"/>
          </w:tcPr>
          <w:p w14:paraId="64404ADE" w14:textId="3D206032" w:rsidR="00836A4B" w:rsidRPr="00B9555F" w:rsidRDefault="00AB6A6A" w:rsidP="009A7750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17</w:t>
            </w:r>
          </w:p>
        </w:tc>
        <w:tc>
          <w:tcPr>
            <w:tcW w:w="1304" w:type="dxa"/>
            <w:shd w:val="clear" w:color="auto" w:fill="auto"/>
          </w:tcPr>
          <w:p w14:paraId="11850C54" w14:textId="7BE31A01" w:rsidR="00836A4B" w:rsidRPr="00B9555F" w:rsidRDefault="000C6966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120/2020</w:t>
            </w:r>
          </w:p>
        </w:tc>
        <w:tc>
          <w:tcPr>
            <w:tcW w:w="3894" w:type="dxa"/>
            <w:shd w:val="clear" w:color="auto" w:fill="auto"/>
          </w:tcPr>
          <w:p w14:paraId="3836B8A6" w14:textId="74F876DC" w:rsidR="00836A4B" w:rsidRPr="00B9555F" w:rsidRDefault="000C6966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proofErr w:type="spellStart"/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תוכנית</w:t>
            </w:r>
            <w:proofErr w:type="spellEnd"/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 xml:space="preserve"> </w:t>
            </w:r>
            <w:proofErr w:type="spellStart"/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ענ"ן</w:t>
            </w:r>
            <w:proofErr w:type="spellEnd"/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 xml:space="preserve"> </w:t>
            </w:r>
            <w:r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  <w:t>–</w:t>
            </w: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 xml:space="preserve"> עסקים נתמכי אנשים עם מוגבלות, בפריסה ארצית</w:t>
            </w:r>
          </w:p>
        </w:tc>
        <w:tc>
          <w:tcPr>
            <w:tcW w:w="1701" w:type="dxa"/>
            <w:shd w:val="clear" w:color="auto" w:fill="auto"/>
          </w:tcPr>
          <w:p w14:paraId="114A1083" w14:textId="77777777" w:rsidR="00836A4B" w:rsidRDefault="00476A90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 w:rsidRPr="00476A90">
              <w:rPr>
                <w:rFonts w:asciiTheme="minorBidi" w:hAnsiTheme="minorBidi" w:cstheme="minorBidi" w:hint="cs"/>
                <w:color w:val="FF0000"/>
                <w:sz w:val="23"/>
                <w:szCs w:val="23"/>
                <w:rtl/>
              </w:rPr>
              <w:t xml:space="preserve">בדיוני וועדת </w:t>
            </w:r>
            <w:proofErr w:type="spellStart"/>
            <w:r w:rsidRPr="00476A90">
              <w:rPr>
                <w:rFonts w:asciiTheme="minorBidi" w:hAnsiTheme="minorBidi" w:cstheme="minorBidi" w:hint="cs"/>
                <w:color w:val="FF0000"/>
                <w:sz w:val="23"/>
                <w:szCs w:val="23"/>
                <w:rtl/>
              </w:rPr>
              <w:t>המישנה</w:t>
            </w:r>
            <w:proofErr w:type="spellEnd"/>
          </w:p>
          <w:p w14:paraId="265692BF" w14:textId="2AE794F4" w:rsidR="00DE0D63" w:rsidRPr="00B9555F" w:rsidRDefault="00DE0D63" w:rsidP="00DE0D63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  <w:tc>
          <w:tcPr>
            <w:tcW w:w="1193" w:type="dxa"/>
            <w:shd w:val="clear" w:color="auto" w:fill="auto"/>
          </w:tcPr>
          <w:p w14:paraId="62486614" w14:textId="77777777" w:rsidR="00836A4B" w:rsidRPr="00B9555F" w:rsidRDefault="00836A4B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  <w:tc>
          <w:tcPr>
            <w:tcW w:w="1972" w:type="dxa"/>
            <w:shd w:val="clear" w:color="auto" w:fill="auto"/>
          </w:tcPr>
          <w:p w14:paraId="0E80EC0E" w14:textId="77777777" w:rsidR="00836A4B" w:rsidRPr="00B9555F" w:rsidRDefault="00836A4B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</w:tr>
      <w:tr w:rsidR="00836A4B" w:rsidRPr="00B9555F" w14:paraId="0E368410" w14:textId="77777777" w:rsidTr="00C72640">
        <w:tc>
          <w:tcPr>
            <w:tcW w:w="472" w:type="dxa"/>
            <w:shd w:val="clear" w:color="auto" w:fill="auto"/>
          </w:tcPr>
          <w:p w14:paraId="5922FF71" w14:textId="7DA69AB1" w:rsidR="00836A4B" w:rsidRPr="00B9555F" w:rsidRDefault="00AB6A6A" w:rsidP="009A7750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18</w:t>
            </w:r>
          </w:p>
        </w:tc>
        <w:tc>
          <w:tcPr>
            <w:tcW w:w="1304" w:type="dxa"/>
            <w:shd w:val="clear" w:color="auto" w:fill="auto"/>
          </w:tcPr>
          <w:p w14:paraId="2EAE6F1D" w14:textId="12137F94" w:rsidR="00836A4B" w:rsidRPr="00B9555F" w:rsidRDefault="0000333E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121/2020</w:t>
            </w:r>
          </w:p>
        </w:tc>
        <w:tc>
          <w:tcPr>
            <w:tcW w:w="3894" w:type="dxa"/>
            <w:shd w:val="clear" w:color="auto" w:fill="auto"/>
          </w:tcPr>
          <w:p w14:paraId="74E975F0" w14:textId="42C8381E" w:rsidR="00836A4B" w:rsidRPr="00B9555F" w:rsidRDefault="0000333E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 xml:space="preserve">הפעלת מסגרת חוץ </w:t>
            </w:r>
            <w:r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  <w:t>–</w:t>
            </w: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 xml:space="preserve"> ביתיות </w:t>
            </w:r>
            <w:proofErr w:type="spellStart"/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ישיבתיות</w:t>
            </w:r>
            <w:proofErr w:type="spellEnd"/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 xml:space="preserve"> לחינוך ולטיפול בנוער חרדי מתמודד (ישיבות </w:t>
            </w:r>
            <w:proofErr w:type="spellStart"/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לנוח"מ</w:t>
            </w:r>
            <w:proofErr w:type="spellEnd"/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") בפריסה ארצית</w:t>
            </w:r>
          </w:p>
        </w:tc>
        <w:tc>
          <w:tcPr>
            <w:tcW w:w="1701" w:type="dxa"/>
            <w:shd w:val="clear" w:color="auto" w:fill="auto"/>
          </w:tcPr>
          <w:p w14:paraId="3B5E6030" w14:textId="3FAF57AB" w:rsidR="00836A4B" w:rsidRPr="009E30F7" w:rsidRDefault="009E30F7" w:rsidP="009A7750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3"/>
                <w:szCs w:val="23"/>
                <w:rtl/>
              </w:rPr>
            </w:pPr>
            <w:r w:rsidRPr="009E30F7">
              <w:rPr>
                <w:rFonts w:asciiTheme="minorBidi" w:hAnsiTheme="minorBidi" w:cstheme="minorBidi" w:hint="cs"/>
                <w:b/>
                <w:bCs/>
                <w:color w:val="FF0000"/>
                <w:sz w:val="23"/>
                <w:szCs w:val="23"/>
                <w:rtl/>
              </w:rPr>
              <w:t>הגשה ב 16.7.2020</w:t>
            </w:r>
          </w:p>
        </w:tc>
        <w:tc>
          <w:tcPr>
            <w:tcW w:w="1193" w:type="dxa"/>
            <w:shd w:val="clear" w:color="auto" w:fill="auto"/>
          </w:tcPr>
          <w:p w14:paraId="2E9CEFC6" w14:textId="77777777" w:rsidR="00836A4B" w:rsidRPr="00B9555F" w:rsidRDefault="00836A4B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  <w:tc>
          <w:tcPr>
            <w:tcW w:w="1972" w:type="dxa"/>
            <w:shd w:val="clear" w:color="auto" w:fill="auto"/>
          </w:tcPr>
          <w:p w14:paraId="55A74CB4" w14:textId="77777777" w:rsidR="00836A4B" w:rsidRPr="00B9555F" w:rsidRDefault="00836A4B" w:rsidP="009A7750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</w:tr>
    </w:tbl>
    <w:p w14:paraId="23E6B627" w14:textId="53E7DAD0" w:rsidR="001A4507" w:rsidRDefault="001A4507" w:rsidP="001A4507">
      <w:pPr>
        <w:bidi/>
        <w:rPr>
          <w:rFonts w:asciiTheme="minorBidi" w:hAnsiTheme="minorBidi" w:cstheme="minorBidi"/>
          <w:sz w:val="23"/>
          <w:szCs w:val="23"/>
          <w:rtl/>
        </w:rPr>
      </w:pPr>
    </w:p>
    <w:p w14:paraId="00C23994" w14:textId="36279857" w:rsidR="001A4507" w:rsidRDefault="001A4507" w:rsidP="001A4507">
      <w:pPr>
        <w:bidi/>
        <w:rPr>
          <w:rFonts w:asciiTheme="minorBidi" w:hAnsiTheme="minorBidi" w:cstheme="minorBidi"/>
          <w:sz w:val="23"/>
          <w:szCs w:val="23"/>
          <w:rtl/>
        </w:rPr>
      </w:pPr>
    </w:p>
    <w:p w14:paraId="280C1694" w14:textId="72CAE9F4" w:rsidR="001A4507" w:rsidRDefault="001A4507" w:rsidP="001A4507">
      <w:pPr>
        <w:bidi/>
        <w:rPr>
          <w:rFonts w:asciiTheme="minorBidi" w:hAnsiTheme="minorBidi" w:cstheme="minorBidi"/>
          <w:sz w:val="23"/>
          <w:szCs w:val="23"/>
          <w:rtl/>
        </w:rPr>
      </w:pPr>
    </w:p>
    <w:p w14:paraId="6D7E2CB3" w14:textId="1C85C0FF" w:rsidR="001A4507" w:rsidRDefault="001A4507" w:rsidP="001A4507">
      <w:pPr>
        <w:bidi/>
        <w:rPr>
          <w:rFonts w:asciiTheme="minorBidi" w:hAnsiTheme="minorBidi" w:cstheme="minorBidi"/>
          <w:sz w:val="23"/>
          <w:szCs w:val="23"/>
          <w:rtl/>
        </w:rPr>
      </w:pPr>
    </w:p>
    <w:p w14:paraId="5249B4C0" w14:textId="12E4038F" w:rsidR="001A4507" w:rsidRPr="009B7353" w:rsidRDefault="009E30F7" w:rsidP="001A4507">
      <w:pPr>
        <w:bidi/>
        <w:rPr>
          <w:rFonts w:asciiTheme="minorBidi" w:hAnsiTheme="minorBidi" w:cstheme="minorBidi"/>
          <w:b/>
          <w:bCs/>
          <w:sz w:val="28"/>
          <w:szCs w:val="28"/>
          <w:rtl/>
        </w:rPr>
      </w:pPr>
      <w:r w:rsidRPr="009B7353">
        <w:rPr>
          <w:rFonts w:asciiTheme="minorBidi" w:hAnsiTheme="minorBidi" w:cstheme="minorBidi" w:hint="cs"/>
          <w:b/>
          <w:bCs/>
          <w:sz w:val="28"/>
          <w:szCs w:val="28"/>
          <w:rtl/>
        </w:rPr>
        <w:t>רשימות זוכים:</w:t>
      </w: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1477"/>
        <w:gridCol w:w="3791"/>
        <w:gridCol w:w="1737"/>
        <w:gridCol w:w="3531"/>
      </w:tblGrid>
      <w:tr w:rsidR="009E30F7" w14:paraId="4C24B167" w14:textId="77777777" w:rsidTr="009E30F7">
        <w:tc>
          <w:tcPr>
            <w:tcW w:w="1477" w:type="dxa"/>
          </w:tcPr>
          <w:p w14:paraId="4FEDBAE8" w14:textId="6CFE867B" w:rsidR="009E30F7" w:rsidRPr="009E30F7" w:rsidRDefault="009E30F7" w:rsidP="009E30F7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23"/>
                <w:szCs w:val="23"/>
                <w:rtl/>
              </w:rPr>
            </w:pPr>
            <w:r w:rsidRPr="009E30F7">
              <w:rPr>
                <w:rFonts w:asciiTheme="minorBidi" w:hAnsiTheme="minorBidi" w:cstheme="minorBidi" w:hint="cs"/>
                <w:b/>
                <w:bCs/>
                <w:sz w:val="23"/>
                <w:szCs w:val="23"/>
                <w:rtl/>
              </w:rPr>
              <w:t>מכרז</w:t>
            </w:r>
          </w:p>
        </w:tc>
        <w:tc>
          <w:tcPr>
            <w:tcW w:w="3791" w:type="dxa"/>
          </w:tcPr>
          <w:p w14:paraId="6E28234E" w14:textId="3B4A86A4" w:rsidR="009E30F7" w:rsidRPr="009E30F7" w:rsidRDefault="009E30F7" w:rsidP="009E30F7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23"/>
                <w:szCs w:val="23"/>
                <w:rtl/>
              </w:rPr>
            </w:pPr>
            <w:r w:rsidRPr="009E30F7">
              <w:rPr>
                <w:rFonts w:asciiTheme="minorBidi" w:hAnsiTheme="minorBidi" w:cstheme="minorBidi" w:hint="cs"/>
                <w:b/>
                <w:bCs/>
                <w:sz w:val="23"/>
                <w:szCs w:val="23"/>
                <w:rtl/>
              </w:rPr>
              <w:t>ספקים</w:t>
            </w:r>
          </w:p>
        </w:tc>
        <w:tc>
          <w:tcPr>
            <w:tcW w:w="1737" w:type="dxa"/>
          </w:tcPr>
          <w:p w14:paraId="14DF5D0D" w14:textId="771054DB" w:rsidR="009E30F7" w:rsidRPr="009E30F7" w:rsidRDefault="009E30F7" w:rsidP="009E30F7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23"/>
                <w:szCs w:val="23"/>
                <w:rtl/>
              </w:rPr>
            </w:pPr>
            <w:r w:rsidRPr="009E30F7">
              <w:rPr>
                <w:rFonts w:asciiTheme="minorBidi" w:hAnsiTheme="minorBidi" w:cstheme="minorBidi" w:hint="cs"/>
                <w:b/>
                <w:bCs/>
                <w:sz w:val="23"/>
                <w:szCs w:val="23"/>
                <w:rtl/>
              </w:rPr>
              <w:t>טלפון</w:t>
            </w:r>
          </w:p>
        </w:tc>
        <w:tc>
          <w:tcPr>
            <w:tcW w:w="3531" w:type="dxa"/>
          </w:tcPr>
          <w:p w14:paraId="58017CFC" w14:textId="00B1D47E" w:rsidR="009E30F7" w:rsidRPr="009E30F7" w:rsidRDefault="009E30F7" w:rsidP="009E30F7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23"/>
                <w:szCs w:val="23"/>
                <w:rtl/>
              </w:rPr>
            </w:pPr>
            <w:r w:rsidRPr="009E30F7">
              <w:rPr>
                <w:rFonts w:asciiTheme="minorBidi" w:hAnsiTheme="minorBidi" w:cstheme="minorBidi" w:hint="cs"/>
                <w:b/>
                <w:bCs/>
                <w:sz w:val="23"/>
                <w:szCs w:val="23"/>
                <w:rtl/>
              </w:rPr>
              <w:t xml:space="preserve">ערך ההצעה </w:t>
            </w:r>
            <w:r w:rsidRPr="009E30F7">
              <w:rPr>
                <w:rFonts w:asciiTheme="minorBidi" w:hAnsiTheme="minorBidi" w:cstheme="minorBidi"/>
                <w:b/>
                <w:bCs/>
                <w:sz w:val="23"/>
                <w:szCs w:val="23"/>
                <w:rtl/>
              </w:rPr>
              <w:t>–</w:t>
            </w:r>
            <w:r w:rsidRPr="009E30F7">
              <w:rPr>
                <w:rFonts w:asciiTheme="minorBidi" w:hAnsiTheme="minorBidi" w:cstheme="minorBidi" w:hint="cs"/>
                <w:b/>
                <w:bCs/>
                <w:sz w:val="23"/>
                <w:szCs w:val="23"/>
                <w:rtl/>
              </w:rPr>
              <w:t xml:space="preserve"> היקף התקשרות</w:t>
            </w:r>
          </w:p>
        </w:tc>
      </w:tr>
      <w:tr w:rsidR="009E30F7" w14:paraId="0C996AC8" w14:textId="77777777" w:rsidTr="009E30F7">
        <w:tc>
          <w:tcPr>
            <w:tcW w:w="1477" w:type="dxa"/>
          </w:tcPr>
          <w:p w14:paraId="6FFC6446" w14:textId="77AB1D28" w:rsidR="009E30F7" w:rsidRPr="00DD1DEB" w:rsidRDefault="009E30F7" w:rsidP="009E30F7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 w:rsidRPr="00DD1DEB">
              <w:rPr>
                <w:rFonts w:asciiTheme="minorBidi" w:hAnsiTheme="minorBidi" w:cstheme="minorBidi" w:hint="cs"/>
                <w:sz w:val="23"/>
                <w:szCs w:val="23"/>
                <w:rtl/>
              </w:rPr>
              <w:t>103/2020</w:t>
            </w:r>
          </w:p>
        </w:tc>
        <w:tc>
          <w:tcPr>
            <w:tcW w:w="3791" w:type="dxa"/>
          </w:tcPr>
          <w:p w14:paraId="409FC4BF" w14:textId="0BD3DF72" w:rsidR="009E30F7" w:rsidRPr="00DD1DEB" w:rsidRDefault="00180FD6" w:rsidP="009E30F7">
            <w:pPr>
              <w:bidi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proofErr w:type="spellStart"/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אמ</w:t>
            </w:r>
            <w:proofErr w:type="spellEnd"/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. ג'י. אס פתרונות שפה</w:t>
            </w:r>
          </w:p>
        </w:tc>
        <w:tc>
          <w:tcPr>
            <w:tcW w:w="1737" w:type="dxa"/>
          </w:tcPr>
          <w:p w14:paraId="4C4B9BD8" w14:textId="07BABE0C" w:rsidR="009E30F7" w:rsidRPr="00DD1DEB" w:rsidRDefault="00180FD6" w:rsidP="009E30F7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רח' המפלסים 17 פ"ת-49514</w:t>
            </w:r>
          </w:p>
        </w:tc>
        <w:tc>
          <w:tcPr>
            <w:tcW w:w="3531" w:type="dxa"/>
          </w:tcPr>
          <w:p w14:paraId="6C5D769B" w14:textId="77777777" w:rsidR="009E30F7" w:rsidRDefault="00180FD6" w:rsidP="009E30F7">
            <w:pPr>
              <w:bidi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כל האשכולות </w:t>
            </w:r>
            <w:r>
              <w:rPr>
                <w:rFonts w:asciiTheme="minorBidi" w:hAnsiTheme="minorBidi" w:cstheme="minorBidi"/>
                <w:sz w:val="23"/>
                <w:szCs w:val="23"/>
                <w:rtl/>
              </w:rPr>
              <w:t>–</w:t>
            </w: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 רווחה ועבודה:</w:t>
            </w:r>
          </w:p>
          <w:p w14:paraId="610C88BF" w14:textId="77777777" w:rsidR="00180FD6" w:rsidRDefault="00180FD6" w:rsidP="00180FD6">
            <w:pPr>
              <w:bidi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תעריפים:</w:t>
            </w:r>
          </w:p>
          <w:p w14:paraId="6BA2E9E7" w14:textId="280B641F" w:rsidR="00180FD6" w:rsidRDefault="00180FD6" w:rsidP="00180FD6">
            <w:pPr>
              <w:bidi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שעת תרגום עוקב חד פעמי: 98 ₪</w:t>
            </w:r>
          </w:p>
          <w:p w14:paraId="11FDCF79" w14:textId="7C11FB9B" w:rsidR="00180FD6" w:rsidRDefault="00180FD6" w:rsidP="00180FD6">
            <w:pPr>
              <w:bidi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שעת תרגום </w:t>
            </w:r>
            <w:proofErr w:type="spellStart"/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פרוייקט</w:t>
            </w:r>
            <w:proofErr w:type="spellEnd"/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 מתמשך: 90 ₪</w:t>
            </w:r>
          </w:p>
          <w:p w14:paraId="77A58CDC" w14:textId="686A9E22" w:rsidR="00180FD6" w:rsidRDefault="00180FD6" w:rsidP="00180FD6">
            <w:pPr>
              <w:bidi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הכנת מתורגמן לפעילות: 30 ₪</w:t>
            </w:r>
          </w:p>
          <w:p w14:paraId="19975D3C" w14:textId="62FB173F" w:rsidR="00180FD6" w:rsidRDefault="00180FD6" w:rsidP="00180FD6">
            <w:pPr>
              <w:bidi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רבע שעה תרגום טלפוני: 25 ₪</w:t>
            </w:r>
          </w:p>
          <w:p w14:paraId="55B7B862" w14:textId="64D51002" w:rsidR="00180FD6" w:rsidRDefault="00180FD6" w:rsidP="00180FD6">
            <w:pPr>
              <w:bidi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שעה הקלטה: 110 ₪</w:t>
            </w:r>
          </w:p>
          <w:p w14:paraId="46F78A5E" w14:textId="4748FFC3" w:rsidR="00180FD6" w:rsidRDefault="00180FD6" w:rsidP="00180FD6">
            <w:pPr>
              <w:bidi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proofErr w:type="spellStart"/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תימלול</w:t>
            </w:r>
            <w:proofErr w:type="spellEnd"/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 10 עמודים: 160 ₪</w:t>
            </w:r>
          </w:p>
          <w:p w14:paraId="0BA679C0" w14:textId="70608B07" w:rsidR="00180FD6" w:rsidRPr="00DD1DEB" w:rsidRDefault="00180FD6" w:rsidP="005B7A06">
            <w:pPr>
              <w:bidi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proofErr w:type="spellStart"/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תימלול</w:t>
            </w:r>
            <w:proofErr w:type="spellEnd"/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 בזמן אמת: 112 ש"ח</w:t>
            </w:r>
          </w:p>
        </w:tc>
      </w:tr>
      <w:tr w:rsidR="009E30F7" w14:paraId="7EE2886D" w14:textId="77777777" w:rsidTr="009E30F7">
        <w:tc>
          <w:tcPr>
            <w:tcW w:w="1477" w:type="dxa"/>
          </w:tcPr>
          <w:p w14:paraId="49E9D7E2" w14:textId="6C3CC808" w:rsidR="009E30F7" w:rsidRPr="00DD1DEB" w:rsidRDefault="00DD1DEB" w:rsidP="009E30F7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 w:rsidRPr="00DD1DEB">
              <w:rPr>
                <w:rFonts w:asciiTheme="minorBidi" w:hAnsiTheme="minorBidi" w:cstheme="minorBidi" w:hint="cs"/>
                <w:sz w:val="23"/>
                <w:szCs w:val="23"/>
                <w:rtl/>
              </w:rPr>
              <w:t>145/2020</w:t>
            </w:r>
          </w:p>
        </w:tc>
        <w:tc>
          <w:tcPr>
            <w:tcW w:w="3791" w:type="dxa"/>
          </w:tcPr>
          <w:p w14:paraId="2B0BE107" w14:textId="3C108BE7" w:rsidR="009E30F7" w:rsidRPr="00DD1DEB" w:rsidRDefault="00DD1DEB" w:rsidP="009E30F7">
            <w:pPr>
              <w:bidi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proofErr w:type="spellStart"/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אדיוסיסטמס</w:t>
            </w:r>
            <w:proofErr w:type="spellEnd"/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 </w:t>
            </w:r>
            <w:r>
              <w:rPr>
                <w:rFonts w:asciiTheme="minorBidi" w:hAnsiTheme="minorBidi" w:cstheme="minorBidi"/>
                <w:sz w:val="23"/>
                <w:szCs w:val="23"/>
                <w:rtl/>
              </w:rPr>
              <w:t>–</w:t>
            </w: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 אשכול ב'</w:t>
            </w:r>
          </w:p>
        </w:tc>
        <w:tc>
          <w:tcPr>
            <w:tcW w:w="1737" w:type="dxa"/>
          </w:tcPr>
          <w:p w14:paraId="01C4A0EA" w14:textId="0AE99461" w:rsidR="009E30F7" w:rsidRPr="00DD1DEB" w:rsidRDefault="00DD1DEB" w:rsidP="009E30F7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09-8914491</w:t>
            </w:r>
          </w:p>
        </w:tc>
        <w:tc>
          <w:tcPr>
            <w:tcW w:w="3531" w:type="dxa"/>
          </w:tcPr>
          <w:p w14:paraId="4EE2DF10" w14:textId="77777777" w:rsidR="009E30F7" w:rsidRPr="00DD1DEB" w:rsidRDefault="00DD1DEB" w:rsidP="009E30F7">
            <w:pPr>
              <w:bidi/>
              <w:rPr>
                <w:rFonts w:asciiTheme="minorBidi" w:hAnsiTheme="minorBidi" w:cstheme="minorBidi"/>
                <w:sz w:val="23"/>
                <w:szCs w:val="23"/>
                <w:u w:val="single"/>
                <w:rtl/>
              </w:rPr>
            </w:pPr>
            <w:r w:rsidRPr="00DD1DEB">
              <w:rPr>
                <w:rFonts w:asciiTheme="minorBidi" w:hAnsiTheme="minorBidi" w:cstheme="minorBidi" w:hint="cs"/>
                <w:sz w:val="23"/>
                <w:szCs w:val="23"/>
                <w:u w:val="single"/>
                <w:rtl/>
              </w:rPr>
              <w:t>לפי ועדת תעריפים:</w:t>
            </w:r>
          </w:p>
          <w:p w14:paraId="6F5DDC8A" w14:textId="5EBCE7C5" w:rsidR="00DD1DEB" w:rsidRPr="00DD1DEB" w:rsidRDefault="00DD1DEB" w:rsidP="00DD1DEB">
            <w:pPr>
              <w:bidi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עבור כל נער לחודש שלם כולל סל שירותים: 859 ₪ כולל מע"מ</w:t>
            </w:r>
          </w:p>
        </w:tc>
      </w:tr>
      <w:tr w:rsidR="009E30F7" w14:paraId="573901C6" w14:textId="77777777" w:rsidTr="009E30F7">
        <w:tc>
          <w:tcPr>
            <w:tcW w:w="1477" w:type="dxa"/>
          </w:tcPr>
          <w:p w14:paraId="6046F5D6" w14:textId="5C91108F" w:rsidR="009E30F7" w:rsidRPr="00DD1DEB" w:rsidRDefault="00DD1DEB" w:rsidP="009E30F7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173/2020</w:t>
            </w:r>
          </w:p>
        </w:tc>
        <w:tc>
          <w:tcPr>
            <w:tcW w:w="3791" w:type="dxa"/>
          </w:tcPr>
          <w:p w14:paraId="5A72E3BB" w14:textId="77777777" w:rsidR="009E30F7" w:rsidRDefault="00DD1DEB" w:rsidP="009E30F7">
            <w:pPr>
              <w:bidi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סל 1 </w:t>
            </w:r>
            <w:r>
              <w:rPr>
                <w:rFonts w:asciiTheme="minorBidi" w:hAnsiTheme="minorBidi" w:cstheme="minorBidi"/>
                <w:sz w:val="23"/>
                <w:szCs w:val="23"/>
                <w:rtl/>
              </w:rPr>
              <w:t>–</w:t>
            </w: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 בישול המעון קטן </w:t>
            </w:r>
            <w:r>
              <w:rPr>
                <w:rFonts w:asciiTheme="minorBidi" w:hAnsiTheme="minorBidi" w:cstheme="minorBidi"/>
                <w:sz w:val="23"/>
                <w:szCs w:val="23"/>
                <w:rtl/>
              </w:rPr>
              <w:t>–</w:t>
            </w: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 עד 100.</w:t>
            </w:r>
          </w:p>
          <w:p w14:paraId="1D51EC49" w14:textId="54AA9796" w:rsidR="00B73E92" w:rsidRPr="00DD1DEB" w:rsidRDefault="00B73E92" w:rsidP="00B73E92">
            <w:pPr>
              <w:bidi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שיבולת, גורמה ארוחות, נפלאות התזונה</w:t>
            </w:r>
          </w:p>
        </w:tc>
        <w:tc>
          <w:tcPr>
            <w:tcW w:w="1737" w:type="dxa"/>
          </w:tcPr>
          <w:p w14:paraId="6AE26251" w14:textId="77777777" w:rsidR="009E30F7" w:rsidRPr="00DD1DEB" w:rsidRDefault="009E30F7" w:rsidP="009E30F7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</w:p>
        </w:tc>
        <w:tc>
          <w:tcPr>
            <w:tcW w:w="3531" w:type="dxa"/>
          </w:tcPr>
          <w:p w14:paraId="09E2A74E" w14:textId="6DBB5AD0" w:rsidR="009E30F7" w:rsidRPr="00DD1DEB" w:rsidRDefault="00DD1DEB" w:rsidP="009E30F7">
            <w:pPr>
              <w:bidi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יתחילו לעבוד רק לאחר פניות </w:t>
            </w:r>
            <w:proofErr w:type="spellStart"/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תיחור</w:t>
            </w:r>
            <w:proofErr w:type="spellEnd"/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 שלב ב'</w:t>
            </w:r>
          </w:p>
        </w:tc>
      </w:tr>
      <w:tr w:rsidR="009E30F7" w14:paraId="55511584" w14:textId="77777777" w:rsidTr="009E30F7">
        <w:tc>
          <w:tcPr>
            <w:tcW w:w="1477" w:type="dxa"/>
          </w:tcPr>
          <w:p w14:paraId="2FEDF1D9" w14:textId="77777777" w:rsidR="009E30F7" w:rsidRPr="00DD1DEB" w:rsidRDefault="009E30F7" w:rsidP="009E30F7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</w:p>
        </w:tc>
        <w:tc>
          <w:tcPr>
            <w:tcW w:w="3791" w:type="dxa"/>
          </w:tcPr>
          <w:p w14:paraId="48FDEB1F" w14:textId="77777777" w:rsidR="009E30F7" w:rsidRDefault="00DD1DEB" w:rsidP="009E30F7">
            <w:pPr>
              <w:bidi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סל 2 </w:t>
            </w:r>
            <w:r>
              <w:rPr>
                <w:rFonts w:asciiTheme="minorBidi" w:hAnsiTheme="minorBidi" w:cstheme="minorBidi"/>
                <w:sz w:val="23"/>
                <w:szCs w:val="23"/>
                <w:rtl/>
              </w:rPr>
              <w:t>–</w:t>
            </w: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 בישול במעון בינוני </w:t>
            </w:r>
            <w:r>
              <w:rPr>
                <w:rFonts w:asciiTheme="minorBidi" w:hAnsiTheme="minorBidi" w:cstheme="minorBidi"/>
                <w:sz w:val="23"/>
                <w:szCs w:val="23"/>
                <w:rtl/>
              </w:rPr>
              <w:t>–</w:t>
            </w: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 עד 200</w:t>
            </w:r>
          </w:p>
          <w:p w14:paraId="5663DFAE" w14:textId="4489C097" w:rsidR="00B73E92" w:rsidRPr="00DD1DEB" w:rsidRDefault="00B73E92" w:rsidP="00B73E92">
            <w:pPr>
              <w:bidi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שיבולת, גורמה ארוחות, סי איי פי, נפלאות התזונה</w:t>
            </w:r>
          </w:p>
        </w:tc>
        <w:tc>
          <w:tcPr>
            <w:tcW w:w="1737" w:type="dxa"/>
          </w:tcPr>
          <w:p w14:paraId="50890BD9" w14:textId="77777777" w:rsidR="009E30F7" w:rsidRPr="00DD1DEB" w:rsidRDefault="009E30F7" w:rsidP="009E30F7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</w:p>
        </w:tc>
        <w:tc>
          <w:tcPr>
            <w:tcW w:w="3531" w:type="dxa"/>
          </w:tcPr>
          <w:p w14:paraId="3498646A" w14:textId="478FD004" w:rsidR="009E30F7" w:rsidRPr="00DD1DEB" w:rsidRDefault="00B73E92" w:rsidP="009E30F7">
            <w:pPr>
              <w:bidi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יתחילו לעבוד רק לאחר פניות </w:t>
            </w:r>
            <w:proofErr w:type="spellStart"/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תיחור</w:t>
            </w:r>
            <w:proofErr w:type="spellEnd"/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 שלב ב'</w:t>
            </w:r>
          </w:p>
        </w:tc>
      </w:tr>
      <w:tr w:rsidR="009E30F7" w14:paraId="6A3C24CE" w14:textId="77777777" w:rsidTr="009E30F7">
        <w:tc>
          <w:tcPr>
            <w:tcW w:w="1477" w:type="dxa"/>
          </w:tcPr>
          <w:p w14:paraId="1A777BF2" w14:textId="77777777" w:rsidR="009E30F7" w:rsidRPr="00DD1DEB" w:rsidRDefault="009E30F7" w:rsidP="009E30F7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</w:p>
        </w:tc>
        <w:tc>
          <w:tcPr>
            <w:tcW w:w="3791" w:type="dxa"/>
          </w:tcPr>
          <w:p w14:paraId="7F142490" w14:textId="77777777" w:rsidR="009E30F7" w:rsidRDefault="00DD1DEB" w:rsidP="00B73E92">
            <w:pPr>
              <w:bidi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סל 3 </w:t>
            </w:r>
            <w:r w:rsidR="00B73E92">
              <w:rPr>
                <w:rFonts w:asciiTheme="minorBidi" w:hAnsiTheme="minorBidi" w:cstheme="minorBidi"/>
                <w:sz w:val="23"/>
                <w:szCs w:val="23"/>
                <w:rtl/>
              </w:rPr>
              <w:t>–</w:t>
            </w: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 </w:t>
            </w:r>
            <w:r w:rsidR="00B73E92"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בישול במעון גדול </w:t>
            </w:r>
            <w:r w:rsidR="00B73E92">
              <w:rPr>
                <w:rFonts w:asciiTheme="minorBidi" w:hAnsiTheme="minorBidi" w:cstheme="minorBidi"/>
                <w:sz w:val="23"/>
                <w:szCs w:val="23"/>
                <w:rtl/>
              </w:rPr>
              <w:t>–</w:t>
            </w:r>
            <w:r w:rsidR="00B73E92"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 מ201  +</w:t>
            </w:r>
          </w:p>
          <w:p w14:paraId="74DABB97" w14:textId="53E5B05B" w:rsidR="00B73E92" w:rsidRPr="00DD1DEB" w:rsidRDefault="00B73E92" w:rsidP="00B73E92">
            <w:pPr>
              <w:bidi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שיבולת, גורמה ארוחות, סי איי פי, נפלאות התזונה</w:t>
            </w:r>
          </w:p>
        </w:tc>
        <w:tc>
          <w:tcPr>
            <w:tcW w:w="1737" w:type="dxa"/>
          </w:tcPr>
          <w:p w14:paraId="065B9768" w14:textId="77777777" w:rsidR="009E30F7" w:rsidRPr="00DD1DEB" w:rsidRDefault="009E30F7" w:rsidP="009E30F7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</w:p>
        </w:tc>
        <w:tc>
          <w:tcPr>
            <w:tcW w:w="3531" w:type="dxa"/>
          </w:tcPr>
          <w:p w14:paraId="02CC1487" w14:textId="732C09BC" w:rsidR="009E30F7" w:rsidRPr="00DD1DEB" w:rsidRDefault="00B73E92" w:rsidP="009E30F7">
            <w:pPr>
              <w:bidi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יתחילו לעבוד רק לאחר פניות </w:t>
            </w:r>
            <w:proofErr w:type="spellStart"/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תיחור</w:t>
            </w:r>
            <w:proofErr w:type="spellEnd"/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 שלב ב'</w:t>
            </w:r>
          </w:p>
        </w:tc>
      </w:tr>
      <w:tr w:rsidR="009E30F7" w14:paraId="60470361" w14:textId="77777777" w:rsidTr="009E30F7">
        <w:tc>
          <w:tcPr>
            <w:tcW w:w="1477" w:type="dxa"/>
          </w:tcPr>
          <w:p w14:paraId="3B00C094" w14:textId="77777777" w:rsidR="009E30F7" w:rsidRPr="00DD1DEB" w:rsidRDefault="009E30F7" w:rsidP="009E30F7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</w:p>
        </w:tc>
        <w:tc>
          <w:tcPr>
            <w:tcW w:w="3791" w:type="dxa"/>
          </w:tcPr>
          <w:p w14:paraId="284ED942" w14:textId="77777777" w:rsidR="009E30F7" w:rsidRDefault="00B73E92" w:rsidP="009E30F7">
            <w:pPr>
              <w:bidi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סל 4 </w:t>
            </w:r>
            <w:r>
              <w:rPr>
                <w:rFonts w:asciiTheme="minorBidi" w:hAnsiTheme="minorBidi" w:cstheme="minorBidi"/>
                <w:sz w:val="23"/>
                <w:szCs w:val="23"/>
                <w:rtl/>
              </w:rPr>
              <w:t>–</w:t>
            </w: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 בישול חיצוני</w:t>
            </w:r>
          </w:p>
          <w:p w14:paraId="26E8D11F" w14:textId="555B3333" w:rsidR="00B73E92" w:rsidRPr="00DD1DEB" w:rsidRDefault="00B73E92" w:rsidP="00B73E92">
            <w:pPr>
              <w:bidi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גורמה ארוחות, נפלאות התזונה</w:t>
            </w:r>
          </w:p>
        </w:tc>
        <w:tc>
          <w:tcPr>
            <w:tcW w:w="1737" w:type="dxa"/>
          </w:tcPr>
          <w:p w14:paraId="4CAB668E" w14:textId="77777777" w:rsidR="009E30F7" w:rsidRPr="00DD1DEB" w:rsidRDefault="009E30F7" w:rsidP="009E30F7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</w:p>
        </w:tc>
        <w:tc>
          <w:tcPr>
            <w:tcW w:w="3531" w:type="dxa"/>
          </w:tcPr>
          <w:p w14:paraId="668A3CAF" w14:textId="7B7E5ACB" w:rsidR="009E30F7" w:rsidRPr="00DD1DEB" w:rsidRDefault="00B73E92" w:rsidP="009E30F7">
            <w:pPr>
              <w:bidi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יתחילו לעבוד רק לאחר פניות </w:t>
            </w:r>
            <w:proofErr w:type="spellStart"/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תיחור</w:t>
            </w:r>
            <w:proofErr w:type="spellEnd"/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 שלב ב'</w:t>
            </w:r>
          </w:p>
        </w:tc>
      </w:tr>
      <w:tr w:rsidR="009E30F7" w14:paraId="448DBFA1" w14:textId="77777777" w:rsidTr="009E30F7">
        <w:tc>
          <w:tcPr>
            <w:tcW w:w="1477" w:type="dxa"/>
          </w:tcPr>
          <w:p w14:paraId="0ED4153B" w14:textId="533606C1" w:rsidR="009E30F7" w:rsidRPr="00DD1DEB" w:rsidRDefault="009B7353" w:rsidP="009B7353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102/2020</w:t>
            </w:r>
          </w:p>
        </w:tc>
        <w:tc>
          <w:tcPr>
            <w:tcW w:w="3791" w:type="dxa"/>
          </w:tcPr>
          <w:p w14:paraId="793F43BC" w14:textId="65D23B07" w:rsidR="009E30F7" w:rsidRPr="00DD1DEB" w:rsidRDefault="009B7353" w:rsidP="009E30F7">
            <w:pPr>
              <w:bidi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proofErr w:type="spellStart"/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פמי</w:t>
            </w:r>
            <w:proofErr w:type="spellEnd"/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 פרמיום</w:t>
            </w:r>
          </w:p>
        </w:tc>
        <w:tc>
          <w:tcPr>
            <w:tcW w:w="1737" w:type="dxa"/>
          </w:tcPr>
          <w:p w14:paraId="0B167232" w14:textId="22B9E9FA" w:rsidR="009E30F7" w:rsidRPr="00DD1DEB" w:rsidRDefault="00180FD6" w:rsidP="009E30F7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03-5688564</w:t>
            </w:r>
          </w:p>
        </w:tc>
        <w:tc>
          <w:tcPr>
            <w:tcW w:w="3531" w:type="dxa"/>
          </w:tcPr>
          <w:p w14:paraId="41574465" w14:textId="77777777" w:rsidR="009E30F7" w:rsidRDefault="00180FD6" w:rsidP="009E30F7">
            <w:pPr>
              <w:bidi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היקף התקשרות שנתי:</w:t>
            </w:r>
          </w:p>
          <w:p w14:paraId="0C92B7BF" w14:textId="4AABA992" w:rsidR="00180FD6" w:rsidRDefault="005B7A06" w:rsidP="00180FD6">
            <w:pPr>
              <w:bidi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מחוז חיפה 1,775,000 ₪</w:t>
            </w:r>
          </w:p>
          <w:p w14:paraId="336CE8F9" w14:textId="3CA0FE73" w:rsidR="005B7A06" w:rsidRDefault="005B7A06" w:rsidP="005B7A06">
            <w:pPr>
              <w:bidi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מחוס תל ומרכז: 4,950,000 ₪</w:t>
            </w:r>
          </w:p>
          <w:p w14:paraId="1F356349" w14:textId="4D321995" w:rsidR="005B7A06" w:rsidRDefault="005B7A06" w:rsidP="005B7A06">
            <w:pPr>
              <w:bidi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מחוז ירושלים ודרום: 5,000,000 ש"ח</w:t>
            </w:r>
          </w:p>
          <w:p w14:paraId="7727950B" w14:textId="2B51F26F" w:rsidR="005B7A06" w:rsidRPr="00DD1DEB" w:rsidRDefault="005B7A06" w:rsidP="005B7A06">
            <w:pPr>
              <w:bidi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תעריף יועצים</w:t>
            </w:r>
          </w:p>
        </w:tc>
      </w:tr>
      <w:tr w:rsidR="009B7353" w14:paraId="3B3B1F77" w14:textId="77777777" w:rsidTr="009E30F7">
        <w:tc>
          <w:tcPr>
            <w:tcW w:w="1477" w:type="dxa"/>
          </w:tcPr>
          <w:p w14:paraId="52A5A3D8" w14:textId="5647A71C" w:rsidR="009B7353" w:rsidRPr="00DD1DEB" w:rsidRDefault="009B7353" w:rsidP="009B7353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106/2020</w:t>
            </w:r>
          </w:p>
        </w:tc>
        <w:tc>
          <w:tcPr>
            <w:tcW w:w="3791" w:type="dxa"/>
          </w:tcPr>
          <w:p w14:paraId="378B6917" w14:textId="15E2BC69" w:rsidR="009B7353" w:rsidRPr="00DD1DEB" w:rsidRDefault="009B7353" w:rsidP="009B7353">
            <w:pPr>
              <w:bidi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כץ משלוח בין עירוני מהיר בע"מ</w:t>
            </w:r>
          </w:p>
        </w:tc>
        <w:tc>
          <w:tcPr>
            <w:tcW w:w="1737" w:type="dxa"/>
          </w:tcPr>
          <w:p w14:paraId="7A4B661A" w14:textId="29E9C58D" w:rsidR="009B7353" w:rsidRPr="00DD1DEB" w:rsidRDefault="009B7353" w:rsidP="009B7353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08-9449999</w:t>
            </w:r>
          </w:p>
        </w:tc>
        <w:tc>
          <w:tcPr>
            <w:tcW w:w="3531" w:type="dxa"/>
          </w:tcPr>
          <w:p w14:paraId="08DB56B3" w14:textId="77777777" w:rsidR="009B7353" w:rsidRDefault="009B7353" w:rsidP="009B7353">
            <w:pPr>
              <w:bidi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1 זרוע </w:t>
            </w:r>
            <w:r w:rsidRPr="009B7353">
              <w:rPr>
                <w:rFonts w:asciiTheme="minorBidi" w:hAnsiTheme="minorBidi" w:cstheme="minorBidi" w:hint="cs"/>
                <w:b/>
                <w:bCs/>
                <w:sz w:val="23"/>
                <w:szCs w:val="23"/>
                <w:rtl/>
              </w:rPr>
              <w:t>הרווחה</w:t>
            </w: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 </w:t>
            </w:r>
            <w:r>
              <w:rPr>
                <w:rFonts w:asciiTheme="minorBidi" w:hAnsiTheme="minorBidi" w:cstheme="minorBidi"/>
                <w:sz w:val="23"/>
                <w:szCs w:val="23"/>
                <w:rtl/>
              </w:rPr>
              <w:t>–</w:t>
            </w: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 36 יח' קטנות ו 5 </w:t>
            </w:r>
            <w:proofErr w:type="spellStart"/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יח</w:t>
            </w:r>
            <w:proofErr w:type="spellEnd"/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 גדולות= 325,868 כולל </w:t>
            </w:r>
            <w:proofErr w:type="spellStart"/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מעמ</w:t>
            </w:r>
            <w:proofErr w:type="spellEnd"/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 לשנה</w:t>
            </w:r>
          </w:p>
          <w:p w14:paraId="3998EFFA" w14:textId="205F70B7" w:rsidR="009B7353" w:rsidRPr="00DD1DEB" w:rsidRDefault="009B7353" w:rsidP="009B7353">
            <w:pPr>
              <w:bidi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2 זרוע </w:t>
            </w:r>
            <w:r w:rsidRPr="009B7353">
              <w:rPr>
                <w:rFonts w:asciiTheme="minorBidi" w:hAnsiTheme="minorBidi" w:cstheme="minorBidi" w:hint="cs"/>
                <w:b/>
                <w:bCs/>
                <w:sz w:val="23"/>
                <w:szCs w:val="23"/>
                <w:rtl/>
              </w:rPr>
              <w:t>העבודה</w:t>
            </w: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 </w:t>
            </w:r>
            <w:r>
              <w:rPr>
                <w:rFonts w:asciiTheme="minorBidi" w:hAnsiTheme="minorBidi" w:cstheme="minorBidi"/>
                <w:sz w:val="23"/>
                <w:szCs w:val="23"/>
                <w:rtl/>
              </w:rPr>
              <w:t>–</w:t>
            </w: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 5יח' קטנות ו 6 </w:t>
            </w:r>
            <w:proofErr w:type="spellStart"/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יח</w:t>
            </w:r>
            <w:proofErr w:type="spellEnd"/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 גדולות= 90,698 כולל </w:t>
            </w:r>
            <w:proofErr w:type="spellStart"/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מעמ</w:t>
            </w:r>
            <w:proofErr w:type="spellEnd"/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 xml:space="preserve"> לשנה</w:t>
            </w:r>
          </w:p>
        </w:tc>
      </w:tr>
    </w:tbl>
    <w:p w14:paraId="50692F48" w14:textId="77777777" w:rsidR="009E30F7" w:rsidRDefault="009E30F7" w:rsidP="009E30F7">
      <w:pPr>
        <w:bidi/>
        <w:rPr>
          <w:rFonts w:asciiTheme="minorBidi" w:hAnsiTheme="minorBidi" w:cstheme="minorBidi"/>
          <w:sz w:val="23"/>
          <w:szCs w:val="23"/>
          <w:rtl/>
        </w:rPr>
      </w:pPr>
    </w:p>
    <w:p w14:paraId="525CBC67" w14:textId="4AB497F4" w:rsidR="001A4507" w:rsidRDefault="001A4507" w:rsidP="001A4507">
      <w:pPr>
        <w:bidi/>
        <w:rPr>
          <w:rFonts w:asciiTheme="minorBidi" w:hAnsiTheme="minorBidi" w:cstheme="minorBidi"/>
          <w:sz w:val="23"/>
          <w:szCs w:val="23"/>
          <w:rtl/>
        </w:rPr>
      </w:pPr>
    </w:p>
    <w:tbl>
      <w:tblPr>
        <w:tblpPr w:leftFromText="180" w:rightFromText="180" w:vertAnchor="page" w:horzAnchor="margin" w:tblpY="1981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"/>
        <w:gridCol w:w="1304"/>
        <w:gridCol w:w="3894"/>
        <w:gridCol w:w="1701"/>
        <w:gridCol w:w="1589"/>
        <w:gridCol w:w="1576"/>
      </w:tblGrid>
      <w:tr w:rsidR="001A4507" w:rsidRPr="00B9555F" w14:paraId="10DD9C32" w14:textId="77777777" w:rsidTr="001A4507">
        <w:tc>
          <w:tcPr>
            <w:tcW w:w="472" w:type="dxa"/>
            <w:shd w:val="clear" w:color="auto" w:fill="auto"/>
          </w:tcPr>
          <w:p w14:paraId="3732DDC0" w14:textId="6564CD39" w:rsidR="001A4507" w:rsidRPr="00B9555F" w:rsidRDefault="00AB6A6A" w:rsidP="001A4507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19</w:t>
            </w:r>
          </w:p>
        </w:tc>
        <w:tc>
          <w:tcPr>
            <w:tcW w:w="1304" w:type="dxa"/>
            <w:shd w:val="clear" w:color="auto" w:fill="auto"/>
          </w:tcPr>
          <w:p w14:paraId="3571CCF1" w14:textId="592142A0" w:rsidR="001A4507" w:rsidRPr="00B9555F" w:rsidRDefault="005244C4" w:rsidP="001A4507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119/2020</w:t>
            </w:r>
          </w:p>
        </w:tc>
        <w:tc>
          <w:tcPr>
            <w:tcW w:w="3894" w:type="dxa"/>
            <w:shd w:val="clear" w:color="auto" w:fill="auto"/>
          </w:tcPr>
          <w:p w14:paraId="69D00A3F" w14:textId="17D6499D" w:rsidR="001A4507" w:rsidRPr="00B9555F" w:rsidRDefault="005244C4" w:rsidP="001A4507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הפעלת שתי מסגרות לבני נוער מחוסרי קורת גג, בתל אביב</w:t>
            </w:r>
          </w:p>
        </w:tc>
        <w:tc>
          <w:tcPr>
            <w:tcW w:w="1701" w:type="dxa"/>
            <w:shd w:val="clear" w:color="auto" w:fill="auto"/>
          </w:tcPr>
          <w:p w14:paraId="77CD1F92" w14:textId="77777777" w:rsidR="001A4507" w:rsidRDefault="00476A90" w:rsidP="001A4507">
            <w:pPr>
              <w:bidi/>
              <w:jc w:val="center"/>
              <w:rPr>
                <w:rFonts w:asciiTheme="minorBidi" w:hAnsiTheme="minorBidi" w:cstheme="minorBidi"/>
                <w:color w:val="FF0000"/>
                <w:sz w:val="23"/>
                <w:szCs w:val="23"/>
                <w:rtl/>
              </w:rPr>
            </w:pPr>
            <w:r w:rsidRPr="00476A90">
              <w:rPr>
                <w:rFonts w:asciiTheme="minorBidi" w:hAnsiTheme="minorBidi" w:cstheme="minorBidi" w:hint="cs"/>
                <w:color w:val="FF0000"/>
                <w:sz w:val="23"/>
                <w:szCs w:val="23"/>
                <w:rtl/>
              </w:rPr>
              <w:t xml:space="preserve">בדיוני וועדת </w:t>
            </w:r>
            <w:proofErr w:type="spellStart"/>
            <w:r w:rsidRPr="00476A90">
              <w:rPr>
                <w:rFonts w:asciiTheme="minorBidi" w:hAnsiTheme="minorBidi" w:cstheme="minorBidi" w:hint="cs"/>
                <w:color w:val="FF0000"/>
                <w:sz w:val="23"/>
                <w:szCs w:val="23"/>
                <w:rtl/>
              </w:rPr>
              <w:t>המישנה</w:t>
            </w:r>
            <w:proofErr w:type="spellEnd"/>
          </w:p>
          <w:p w14:paraId="6D2604C6" w14:textId="7057EA87" w:rsidR="00DE0D63" w:rsidRPr="00476A90" w:rsidRDefault="00DE0D63" w:rsidP="00DE0D63">
            <w:pPr>
              <w:bidi/>
              <w:jc w:val="center"/>
              <w:rPr>
                <w:rFonts w:asciiTheme="minorBidi" w:hAnsiTheme="minorBidi" w:cstheme="minorBidi"/>
                <w:color w:val="FF0000"/>
                <w:sz w:val="23"/>
                <w:szCs w:val="23"/>
                <w:rtl/>
              </w:rPr>
            </w:pPr>
          </w:p>
        </w:tc>
        <w:tc>
          <w:tcPr>
            <w:tcW w:w="1589" w:type="dxa"/>
            <w:shd w:val="clear" w:color="auto" w:fill="auto"/>
          </w:tcPr>
          <w:p w14:paraId="669223BA" w14:textId="77777777" w:rsidR="001A4507" w:rsidRPr="00B9555F" w:rsidRDefault="001A4507" w:rsidP="001A4507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  <w:tc>
          <w:tcPr>
            <w:tcW w:w="1576" w:type="dxa"/>
            <w:shd w:val="clear" w:color="auto" w:fill="auto"/>
          </w:tcPr>
          <w:p w14:paraId="0F7183E5" w14:textId="77777777" w:rsidR="001A4507" w:rsidRPr="00B9555F" w:rsidRDefault="001A4507" w:rsidP="001A4507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</w:tr>
      <w:tr w:rsidR="001A4507" w:rsidRPr="00B9555F" w14:paraId="651571E5" w14:textId="77777777" w:rsidTr="001A4507">
        <w:tc>
          <w:tcPr>
            <w:tcW w:w="472" w:type="dxa"/>
            <w:shd w:val="clear" w:color="auto" w:fill="auto"/>
          </w:tcPr>
          <w:p w14:paraId="20BDDFE4" w14:textId="1E225D26" w:rsidR="001A4507" w:rsidRPr="00B9555F" w:rsidRDefault="00AB6A6A" w:rsidP="001A4507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20</w:t>
            </w:r>
          </w:p>
        </w:tc>
        <w:tc>
          <w:tcPr>
            <w:tcW w:w="1304" w:type="dxa"/>
            <w:shd w:val="clear" w:color="auto" w:fill="auto"/>
          </w:tcPr>
          <w:p w14:paraId="2F42EA5F" w14:textId="1B96E95D" w:rsidR="001A4507" w:rsidRPr="00B9555F" w:rsidRDefault="003B6056" w:rsidP="001A4507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122/2020</w:t>
            </w:r>
          </w:p>
        </w:tc>
        <w:tc>
          <w:tcPr>
            <w:tcW w:w="3894" w:type="dxa"/>
            <w:shd w:val="clear" w:color="auto" w:fill="auto"/>
          </w:tcPr>
          <w:p w14:paraId="35260F5C" w14:textId="54E201C3" w:rsidR="001A4507" w:rsidRPr="00B9555F" w:rsidRDefault="003B6056" w:rsidP="001A4507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מקלטי חירום (</w:t>
            </w:r>
            <w:proofErr w:type="spellStart"/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שלטרים</w:t>
            </w:r>
            <w:proofErr w:type="spellEnd"/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) לצעירים, לגברים ולנשים המצויים על רצף ההתמכר</w:t>
            </w:r>
            <w:r w:rsidR="00B05746"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ו</w:t>
            </w: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יות</w:t>
            </w:r>
          </w:p>
        </w:tc>
        <w:tc>
          <w:tcPr>
            <w:tcW w:w="1701" w:type="dxa"/>
            <w:shd w:val="clear" w:color="auto" w:fill="auto"/>
          </w:tcPr>
          <w:p w14:paraId="44493995" w14:textId="77777777" w:rsidR="001A4507" w:rsidRDefault="00476A90" w:rsidP="001A4507">
            <w:pPr>
              <w:bidi/>
              <w:jc w:val="center"/>
              <w:rPr>
                <w:rFonts w:asciiTheme="minorBidi" w:hAnsiTheme="minorBidi" w:cstheme="minorBidi"/>
                <w:color w:val="FF0000"/>
                <w:sz w:val="23"/>
                <w:szCs w:val="23"/>
                <w:rtl/>
              </w:rPr>
            </w:pPr>
            <w:r w:rsidRPr="00476A90">
              <w:rPr>
                <w:rFonts w:asciiTheme="minorBidi" w:hAnsiTheme="minorBidi" w:cstheme="minorBidi" w:hint="cs"/>
                <w:color w:val="FF0000"/>
                <w:sz w:val="23"/>
                <w:szCs w:val="23"/>
                <w:rtl/>
              </w:rPr>
              <w:t xml:space="preserve">בדיוני וועדת </w:t>
            </w:r>
            <w:proofErr w:type="spellStart"/>
            <w:r w:rsidRPr="00476A90">
              <w:rPr>
                <w:rFonts w:asciiTheme="minorBidi" w:hAnsiTheme="minorBidi" w:cstheme="minorBidi" w:hint="cs"/>
                <w:color w:val="FF0000"/>
                <w:sz w:val="23"/>
                <w:szCs w:val="23"/>
                <w:rtl/>
              </w:rPr>
              <w:t>המישנה</w:t>
            </w:r>
            <w:proofErr w:type="spellEnd"/>
          </w:p>
          <w:p w14:paraId="102815E4" w14:textId="13411ED9" w:rsidR="00DE0D63" w:rsidRPr="00476A90" w:rsidRDefault="00DE0D63" w:rsidP="00DE0D63">
            <w:pPr>
              <w:bidi/>
              <w:jc w:val="center"/>
              <w:rPr>
                <w:rFonts w:asciiTheme="minorBidi" w:hAnsiTheme="minorBidi" w:cstheme="minorBidi"/>
                <w:color w:val="FF0000"/>
                <w:sz w:val="23"/>
                <w:szCs w:val="23"/>
                <w:rtl/>
              </w:rPr>
            </w:pPr>
          </w:p>
        </w:tc>
        <w:tc>
          <w:tcPr>
            <w:tcW w:w="1589" w:type="dxa"/>
            <w:shd w:val="clear" w:color="auto" w:fill="auto"/>
          </w:tcPr>
          <w:p w14:paraId="6CDC7AA8" w14:textId="77777777" w:rsidR="001A4507" w:rsidRPr="00B9555F" w:rsidRDefault="001A4507" w:rsidP="001A4507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  <w:tc>
          <w:tcPr>
            <w:tcW w:w="1576" w:type="dxa"/>
            <w:shd w:val="clear" w:color="auto" w:fill="auto"/>
          </w:tcPr>
          <w:p w14:paraId="615A6D06" w14:textId="77777777" w:rsidR="001A4507" w:rsidRPr="00B9555F" w:rsidRDefault="001A4507" w:rsidP="001A4507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</w:tr>
      <w:tr w:rsidR="001A4507" w:rsidRPr="00B9555F" w14:paraId="5AD3867A" w14:textId="77777777" w:rsidTr="001A4507">
        <w:tc>
          <w:tcPr>
            <w:tcW w:w="472" w:type="dxa"/>
            <w:shd w:val="clear" w:color="auto" w:fill="auto"/>
          </w:tcPr>
          <w:p w14:paraId="02BF3B8E" w14:textId="174887BE" w:rsidR="001A4507" w:rsidRPr="00B9555F" w:rsidRDefault="00AB6A6A" w:rsidP="001A4507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21</w:t>
            </w:r>
          </w:p>
        </w:tc>
        <w:tc>
          <w:tcPr>
            <w:tcW w:w="1304" w:type="dxa"/>
            <w:shd w:val="clear" w:color="auto" w:fill="auto"/>
          </w:tcPr>
          <w:p w14:paraId="7D5C767F" w14:textId="027CE745" w:rsidR="001A4507" w:rsidRPr="00B9555F" w:rsidRDefault="00B05746" w:rsidP="001A4507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123/2020</w:t>
            </w:r>
          </w:p>
        </w:tc>
        <w:tc>
          <w:tcPr>
            <w:tcW w:w="3894" w:type="dxa"/>
            <w:shd w:val="clear" w:color="auto" w:fill="auto"/>
          </w:tcPr>
          <w:p w14:paraId="5F3AE404" w14:textId="3FD7EC7D" w:rsidR="001A4507" w:rsidRPr="00B9555F" w:rsidRDefault="00B05746" w:rsidP="001A4507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הפעלת מרחב פתוח לבני נוער חסרי עורף משפחתי בקצה הרצף המצויים במצבי סיכון וסכנה לגילאי 14-25, בירושלים</w:t>
            </w:r>
          </w:p>
        </w:tc>
        <w:tc>
          <w:tcPr>
            <w:tcW w:w="1701" w:type="dxa"/>
            <w:shd w:val="clear" w:color="auto" w:fill="auto"/>
          </w:tcPr>
          <w:p w14:paraId="62AD3C1A" w14:textId="77777777" w:rsidR="001A4507" w:rsidRDefault="00476A90" w:rsidP="001A4507">
            <w:pPr>
              <w:bidi/>
              <w:jc w:val="center"/>
              <w:rPr>
                <w:rFonts w:asciiTheme="minorBidi" w:hAnsiTheme="minorBidi" w:cstheme="minorBidi"/>
                <w:color w:val="FF0000"/>
                <w:sz w:val="23"/>
                <w:szCs w:val="23"/>
                <w:rtl/>
              </w:rPr>
            </w:pPr>
            <w:r w:rsidRPr="00476A90">
              <w:rPr>
                <w:rFonts w:asciiTheme="minorBidi" w:hAnsiTheme="minorBidi" w:cstheme="minorBidi" w:hint="cs"/>
                <w:color w:val="FF0000"/>
                <w:sz w:val="23"/>
                <w:szCs w:val="23"/>
                <w:rtl/>
              </w:rPr>
              <w:t xml:space="preserve">בדיוני וועדת </w:t>
            </w:r>
            <w:proofErr w:type="spellStart"/>
            <w:r w:rsidRPr="00476A90">
              <w:rPr>
                <w:rFonts w:asciiTheme="minorBidi" w:hAnsiTheme="minorBidi" w:cstheme="minorBidi" w:hint="cs"/>
                <w:color w:val="FF0000"/>
                <w:sz w:val="23"/>
                <w:szCs w:val="23"/>
                <w:rtl/>
              </w:rPr>
              <w:t>המישנה</w:t>
            </w:r>
            <w:proofErr w:type="spellEnd"/>
          </w:p>
          <w:p w14:paraId="714A645D" w14:textId="4832DF4C" w:rsidR="00DE0D63" w:rsidRPr="00476A90" w:rsidRDefault="00DE0D63" w:rsidP="00DE0D63">
            <w:pPr>
              <w:bidi/>
              <w:jc w:val="center"/>
              <w:rPr>
                <w:rFonts w:asciiTheme="minorBidi" w:hAnsiTheme="minorBidi" w:cstheme="minorBidi"/>
                <w:color w:val="FF0000"/>
                <w:sz w:val="23"/>
                <w:szCs w:val="23"/>
                <w:rtl/>
              </w:rPr>
            </w:pPr>
          </w:p>
        </w:tc>
        <w:tc>
          <w:tcPr>
            <w:tcW w:w="1589" w:type="dxa"/>
            <w:shd w:val="clear" w:color="auto" w:fill="auto"/>
          </w:tcPr>
          <w:p w14:paraId="4DF927BD" w14:textId="77777777" w:rsidR="001A4507" w:rsidRPr="00B9555F" w:rsidRDefault="001A4507" w:rsidP="001A4507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  <w:tc>
          <w:tcPr>
            <w:tcW w:w="1576" w:type="dxa"/>
            <w:shd w:val="clear" w:color="auto" w:fill="auto"/>
          </w:tcPr>
          <w:p w14:paraId="6A76637C" w14:textId="77777777" w:rsidR="001A4507" w:rsidRPr="00B9555F" w:rsidRDefault="001A4507" w:rsidP="001A4507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</w:tr>
    </w:tbl>
    <w:p w14:paraId="0D3651FF" w14:textId="77F45BC1" w:rsidR="001A4507" w:rsidRDefault="001A4507" w:rsidP="001A4507">
      <w:pPr>
        <w:bidi/>
        <w:rPr>
          <w:rFonts w:asciiTheme="minorBidi" w:hAnsiTheme="minorBidi" w:cstheme="minorBidi"/>
          <w:sz w:val="23"/>
          <w:szCs w:val="23"/>
          <w:rtl/>
        </w:rPr>
      </w:pPr>
    </w:p>
    <w:p w14:paraId="7470FD30" w14:textId="2DAE00DE" w:rsidR="001A4507" w:rsidRDefault="001A4507" w:rsidP="001A4507">
      <w:pPr>
        <w:bidi/>
        <w:rPr>
          <w:rFonts w:asciiTheme="minorBidi" w:hAnsiTheme="minorBidi" w:cstheme="minorBidi"/>
          <w:sz w:val="23"/>
          <w:szCs w:val="23"/>
          <w:rtl/>
        </w:rPr>
      </w:pPr>
    </w:p>
    <w:p w14:paraId="076403D1" w14:textId="77777777" w:rsidR="001A4507" w:rsidRPr="00B9555F" w:rsidRDefault="001A4507" w:rsidP="001A4507">
      <w:pPr>
        <w:bidi/>
        <w:rPr>
          <w:rFonts w:asciiTheme="minorBidi" w:hAnsiTheme="minorBidi" w:cstheme="minorBidi"/>
          <w:sz w:val="23"/>
          <w:szCs w:val="23"/>
          <w:rtl/>
        </w:rPr>
      </w:pPr>
    </w:p>
    <w:p w14:paraId="36CE9B36" w14:textId="1FB6FEBE" w:rsidR="007A1091" w:rsidRPr="00B9555F" w:rsidRDefault="007A1091" w:rsidP="00C2652B">
      <w:pPr>
        <w:bidi/>
        <w:jc w:val="center"/>
        <w:rPr>
          <w:rFonts w:asciiTheme="minorBidi" w:hAnsiTheme="minorBidi" w:cstheme="minorBidi"/>
          <w:sz w:val="23"/>
          <w:szCs w:val="23"/>
          <w:rtl/>
        </w:rPr>
      </w:pPr>
      <w:bookmarkStart w:id="0" w:name="_GoBack"/>
      <w:bookmarkEnd w:id="0"/>
    </w:p>
    <w:sectPr w:rsidR="007A1091" w:rsidRPr="00B9555F" w:rsidSect="003645A0">
      <w:pgSz w:w="11906" w:h="16838" w:code="9"/>
      <w:pgMar w:top="1440" w:right="680" w:bottom="1440" w:left="680" w:header="720" w:footer="720" w:gutter="0"/>
      <w:cols w:space="708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D8E81E" w14:textId="77777777" w:rsidR="00C87D38" w:rsidRDefault="00C87D38">
      <w:r>
        <w:separator/>
      </w:r>
    </w:p>
  </w:endnote>
  <w:endnote w:type="continuationSeparator" w:id="0">
    <w:p w14:paraId="23F3582E" w14:textId="77777777" w:rsidR="00C87D38" w:rsidRDefault="00C87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F107A1" w14:textId="77777777" w:rsidR="00C87D38" w:rsidRDefault="00C87D38">
      <w:r>
        <w:separator/>
      </w:r>
    </w:p>
  </w:footnote>
  <w:footnote w:type="continuationSeparator" w:id="0">
    <w:p w14:paraId="2FBDEADA" w14:textId="77777777" w:rsidR="00C87D38" w:rsidRDefault="00C87D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531CF"/>
    <w:multiLevelType w:val="hybridMultilevel"/>
    <w:tmpl w:val="9A426E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D29"/>
    <w:rsid w:val="000019F9"/>
    <w:rsid w:val="0000333E"/>
    <w:rsid w:val="00004ACF"/>
    <w:rsid w:val="00006DA0"/>
    <w:rsid w:val="00007D4A"/>
    <w:rsid w:val="0001002E"/>
    <w:rsid w:val="00013397"/>
    <w:rsid w:val="00014844"/>
    <w:rsid w:val="000151DF"/>
    <w:rsid w:val="00031EFE"/>
    <w:rsid w:val="00037A66"/>
    <w:rsid w:val="00046189"/>
    <w:rsid w:val="000465A3"/>
    <w:rsid w:val="00061A40"/>
    <w:rsid w:val="00065FAC"/>
    <w:rsid w:val="000753F7"/>
    <w:rsid w:val="00080906"/>
    <w:rsid w:val="00096C7D"/>
    <w:rsid w:val="000A139F"/>
    <w:rsid w:val="000A34DC"/>
    <w:rsid w:val="000B2487"/>
    <w:rsid w:val="000C3330"/>
    <w:rsid w:val="000C5454"/>
    <w:rsid w:val="000C54A9"/>
    <w:rsid w:val="000C6966"/>
    <w:rsid w:val="000E0B34"/>
    <w:rsid w:val="000E336C"/>
    <w:rsid w:val="000E6EA5"/>
    <w:rsid w:val="000F3E66"/>
    <w:rsid w:val="000F7048"/>
    <w:rsid w:val="00100FFD"/>
    <w:rsid w:val="00102747"/>
    <w:rsid w:val="00113BD9"/>
    <w:rsid w:val="00116B1C"/>
    <w:rsid w:val="00122171"/>
    <w:rsid w:val="001242B2"/>
    <w:rsid w:val="00143CA2"/>
    <w:rsid w:val="001516E3"/>
    <w:rsid w:val="00160306"/>
    <w:rsid w:val="00161498"/>
    <w:rsid w:val="0016563A"/>
    <w:rsid w:val="00180FD6"/>
    <w:rsid w:val="00187C7E"/>
    <w:rsid w:val="001939A8"/>
    <w:rsid w:val="001952BE"/>
    <w:rsid w:val="001A4507"/>
    <w:rsid w:val="001B0C0C"/>
    <w:rsid w:val="001B2582"/>
    <w:rsid w:val="001B7A0D"/>
    <w:rsid w:val="001C3ADC"/>
    <w:rsid w:val="001C3BFC"/>
    <w:rsid w:val="001C513A"/>
    <w:rsid w:val="001E0A17"/>
    <w:rsid w:val="001E1D90"/>
    <w:rsid w:val="001E2ECF"/>
    <w:rsid w:val="001F1C3C"/>
    <w:rsid w:val="001F4A1C"/>
    <w:rsid w:val="002039C9"/>
    <w:rsid w:val="00212798"/>
    <w:rsid w:val="00212967"/>
    <w:rsid w:val="00214CD2"/>
    <w:rsid w:val="00216C62"/>
    <w:rsid w:val="002223AC"/>
    <w:rsid w:val="00222603"/>
    <w:rsid w:val="0023021B"/>
    <w:rsid w:val="002401E5"/>
    <w:rsid w:val="002467A5"/>
    <w:rsid w:val="0025192D"/>
    <w:rsid w:val="00251E9B"/>
    <w:rsid w:val="002579EA"/>
    <w:rsid w:val="00284386"/>
    <w:rsid w:val="00285145"/>
    <w:rsid w:val="00287782"/>
    <w:rsid w:val="0029724F"/>
    <w:rsid w:val="002C1405"/>
    <w:rsid w:val="002C50A1"/>
    <w:rsid w:val="002D49CC"/>
    <w:rsid w:val="002E100D"/>
    <w:rsid w:val="002E3AD5"/>
    <w:rsid w:val="002F3B94"/>
    <w:rsid w:val="003016E0"/>
    <w:rsid w:val="003121B7"/>
    <w:rsid w:val="003225F7"/>
    <w:rsid w:val="00334DC0"/>
    <w:rsid w:val="0033637F"/>
    <w:rsid w:val="00344195"/>
    <w:rsid w:val="0034695A"/>
    <w:rsid w:val="00350D35"/>
    <w:rsid w:val="003645A0"/>
    <w:rsid w:val="00375E9B"/>
    <w:rsid w:val="003771D7"/>
    <w:rsid w:val="00380B4D"/>
    <w:rsid w:val="00395D9C"/>
    <w:rsid w:val="003A24E8"/>
    <w:rsid w:val="003A7170"/>
    <w:rsid w:val="003B6056"/>
    <w:rsid w:val="003C2F78"/>
    <w:rsid w:val="003C48EC"/>
    <w:rsid w:val="003D2CA2"/>
    <w:rsid w:val="003D6E48"/>
    <w:rsid w:val="003F07ED"/>
    <w:rsid w:val="003F6B58"/>
    <w:rsid w:val="00400203"/>
    <w:rsid w:val="00402BC1"/>
    <w:rsid w:val="00404632"/>
    <w:rsid w:val="00404D86"/>
    <w:rsid w:val="004207BD"/>
    <w:rsid w:val="00423315"/>
    <w:rsid w:val="004379BB"/>
    <w:rsid w:val="00443AF2"/>
    <w:rsid w:val="00443FA4"/>
    <w:rsid w:val="00444E06"/>
    <w:rsid w:val="00446FB5"/>
    <w:rsid w:val="00447D6F"/>
    <w:rsid w:val="00476A90"/>
    <w:rsid w:val="004A1433"/>
    <w:rsid w:val="004B4EE6"/>
    <w:rsid w:val="004C2E8B"/>
    <w:rsid w:val="004C35AF"/>
    <w:rsid w:val="004D0733"/>
    <w:rsid w:val="004D5047"/>
    <w:rsid w:val="004E5E76"/>
    <w:rsid w:val="004F3A92"/>
    <w:rsid w:val="004F6858"/>
    <w:rsid w:val="005009B2"/>
    <w:rsid w:val="00515D04"/>
    <w:rsid w:val="00516255"/>
    <w:rsid w:val="005244C4"/>
    <w:rsid w:val="00524CBB"/>
    <w:rsid w:val="00532836"/>
    <w:rsid w:val="005330C4"/>
    <w:rsid w:val="00543DFE"/>
    <w:rsid w:val="00547B0D"/>
    <w:rsid w:val="00552F37"/>
    <w:rsid w:val="005561CF"/>
    <w:rsid w:val="00560E55"/>
    <w:rsid w:val="00566CCD"/>
    <w:rsid w:val="00567F63"/>
    <w:rsid w:val="005724E5"/>
    <w:rsid w:val="0057531C"/>
    <w:rsid w:val="005762EF"/>
    <w:rsid w:val="00583AC6"/>
    <w:rsid w:val="0058541D"/>
    <w:rsid w:val="00591C70"/>
    <w:rsid w:val="005924DB"/>
    <w:rsid w:val="005A1D11"/>
    <w:rsid w:val="005A6B6A"/>
    <w:rsid w:val="005B28C3"/>
    <w:rsid w:val="005B7A06"/>
    <w:rsid w:val="005C7C0C"/>
    <w:rsid w:val="005D0B5F"/>
    <w:rsid w:val="005F4513"/>
    <w:rsid w:val="0060523A"/>
    <w:rsid w:val="006134F5"/>
    <w:rsid w:val="0061427B"/>
    <w:rsid w:val="00617349"/>
    <w:rsid w:val="00621943"/>
    <w:rsid w:val="006226D0"/>
    <w:rsid w:val="0062324E"/>
    <w:rsid w:val="0062412D"/>
    <w:rsid w:val="00624533"/>
    <w:rsid w:val="0064350B"/>
    <w:rsid w:val="00660FD9"/>
    <w:rsid w:val="00670C10"/>
    <w:rsid w:val="00694A83"/>
    <w:rsid w:val="006A25AA"/>
    <w:rsid w:val="006A3AB7"/>
    <w:rsid w:val="006B60FD"/>
    <w:rsid w:val="006B78F6"/>
    <w:rsid w:val="006E300A"/>
    <w:rsid w:val="006E6FFF"/>
    <w:rsid w:val="006F7A13"/>
    <w:rsid w:val="00711415"/>
    <w:rsid w:val="00724A1C"/>
    <w:rsid w:val="007519AC"/>
    <w:rsid w:val="00752976"/>
    <w:rsid w:val="007949FF"/>
    <w:rsid w:val="007977F2"/>
    <w:rsid w:val="007A1091"/>
    <w:rsid w:val="007A2034"/>
    <w:rsid w:val="007A69A2"/>
    <w:rsid w:val="007E0E95"/>
    <w:rsid w:val="007E64C5"/>
    <w:rsid w:val="0080138B"/>
    <w:rsid w:val="00820610"/>
    <w:rsid w:val="008241EF"/>
    <w:rsid w:val="00825673"/>
    <w:rsid w:val="00830100"/>
    <w:rsid w:val="00833039"/>
    <w:rsid w:val="0083417E"/>
    <w:rsid w:val="00836A4B"/>
    <w:rsid w:val="00852532"/>
    <w:rsid w:val="00856BF8"/>
    <w:rsid w:val="008871E2"/>
    <w:rsid w:val="00897776"/>
    <w:rsid w:val="008C480C"/>
    <w:rsid w:val="008D6AD2"/>
    <w:rsid w:val="008D7DA6"/>
    <w:rsid w:val="008F492B"/>
    <w:rsid w:val="00900C3E"/>
    <w:rsid w:val="009216B2"/>
    <w:rsid w:val="009253E5"/>
    <w:rsid w:val="00933751"/>
    <w:rsid w:val="00943C8B"/>
    <w:rsid w:val="00945020"/>
    <w:rsid w:val="009470EC"/>
    <w:rsid w:val="0095732C"/>
    <w:rsid w:val="009600B7"/>
    <w:rsid w:val="009663D4"/>
    <w:rsid w:val="009703BE"/>
    <w:rsid w:val="0097436D"/>
    <w:rsid w:val="009A4813"/>
    <w:rsid w:val="009A7750"/>
    <w:rsid w:val="009B71BA"/>
    <w:rsid w:val="009B7353"/>
    <w:rsid w:val="009C16F6"/>
    <w:rsid w:val="009D5FC4"/>
    <w:rsid w:val="009E30F7"/>
    <w:rsid w:val="00A000FF"/>
    <w:rsid w:val="00A00182"/>
    <w:rsid w:val="00A114E7"/>
    <w:rsid w:val="00A1719C"/>
    <w:rsid w:val="00A2119B"/>
    <w:rsid w:val="00A22ACF"/>
    <w:rsid w:val="00A238BB"/>
    <w:rsid w:val="00A60E7F"/>
    <w:rsid w:val="00A64D6C"/>
    <w:rsid w:val="00A75615"/>
    <w:rsid w:val="00A80EA6"/>
    <w:rsid w:val="00A83985"/>
    <w:rsid w:val="00A9030D"/>
    <w:rsid w:val="00A92935"/>
    <w:rsid w:val="00AA13B0"/>
    <w:rsid w:val="00AA7385"/>
    <w:rsid w:val="00AB0379"/>
    <w:rsid w:val="00AB6A6A"/>
    <w:rsid w:val="00AC5525"/>
    <w:rsid w:val="00AC6668"/>
    <w:rsid w:val="00AD29F1"/>
    <w:rsid w:val="00AE58FF"/>
    <w:rsid w:val="00B01301"/>
    <w:rsid w:val="00B05746"/>
    <w:rsid w:val="00B14100"/>
    <w:rsid w:val="00B31D98"/>
    <w:rsid w:val="00B370F3"/>
    <w:rsid w:val="00B3727A"/>
    <w:rsid w:val="00B41D88"/>
    <w:rsid w:val="00B43CDA"/>
    <w:rsid w:val="00B45D5A"/>
    <w:rsid w:val="00B47C35"/>
    <w:rsid w:val="00B6305A"/>
    <w:rsid w:val="00B73E92"/>
    <w:rsid w:val="00B847A8"/>
    <w:rsid w:val="00B853E4"/>
    <w:rsid w:val="00B93DEA"/>
    <w:rsid w:val="00B9555F"/>
    <w:rsid w:val="00BA1779"/>
    <w:rsid w:val="00BB1546"/>
    <w:rsid w:val="00BB23A7"/>
    <w:rsid w:val="00BC5C0E"/>
    <w:rsid w:val="00BD404F"/>
    <w:rsid w:val="00BD7F12"/>
    <w:rsid w:val="00BE47F6"/>
    <w:rsid w:val="00BF254D"/>
    <w:rsid w:val="00BF4A92"/>
    <w:rsid w:val="00C07B6A"/>
    <w:rsid w:val="00C2652B"/>
    <w:rsid w:val="00C31351"/>
    <w:rsid w:val="00C37249"/>
    <w:rsid w:val="00C436B6"/>
    <w:rsid w:val="00C4504B"/>
    <w:rsid w:val="00C56710"/>
    <w:rsid w:val="00C60A9D"/>
    <w:rsid w:val="00C62ECF"/>
    <w:rsid w:val="00C72640"/>
    <w:rsid w:val="00C778C5"/>
    <w:rsid w:val="00C87D38"/>
    <w:rsid w:val="00C911AD"/>
    <w:rsid w:val="00C926FC"/>
    <w:rsid w:val="00CA7BAC"/>
    <w:rsid w:val="00CD3841"/>
    <w:rsid w:val="00CD399D"/>
    <w:rsid w:val="00CD6D8C"/>
    <w:rsid w:val="00CE29D3"/>
    <w:rsid w:val="00CE6C08"/>
    <w:rsid w:val="00CF2AD2"/>
    <w:rsid w:val="00D0668B"/>
    <w:rsid w:val="00D153D7"/>
    <w:rsid w:val="00D17E65"/>
    <w:rsid w:val="00D21648"/>
    <w:rsid w:val="00D306AE"/>
    <w:rsid w:val="00D36BD1"/>
    <w:rsid w:val="00D47D29"/>
    <w:rsid w:val="00D56F9E"/>
    <w:rsid w:val="00D701AD"/>
    <w:rsid w:val="00D81ADF"/>
    <w:rsid w:val="00D86436"/>
    <w:rsid w:val="00D96A51"/>
    <w:rsid w:val="00DA45DF"/>
    <w:rsid w:val="00DA53E4"/>
    <w:rsid w:val="00DB6F23"/>
    <w:rsid w:val="00DC6C65"/>
    <w:rsid w:val="00DD1DEB"/>
    <w:rsid w:val="00DD35AB"/>
    <w:rsid w:val="00DD51D7"/>
    <w:rsid w:val="00DD6561"/>
    <w:rsid w:val="00DE0D63"/>
    <w:rsid w:val="00DE1B93"/>
    <w:rsid w:val="00DF0964"/>
    <w:rsid w:val="00DF2D8A"/>
    <w:rsid w:val="00DF519B"/>
    <w:rsid w:val="00DF6ED9"/>
    <w:rsid w:val="00E010B2"/>
    <w:rsid w:val="00E32D2E"/>
    <w:rsid w:val="00E33AE7"/>
    <w:rsid w:val="00E452C9"/>
    <w:rsid w:val="00E507FE"/>
    <w:rsid w:val="00E50C79"/>
    <w:rsid w:val="00E52CB7"/>
    <w:rsid w:val="00E66D74"/>
    <w:rsid w:val="00E72763"/>
    <w:rsid w:val="00E74A57"/>
    <w:rsid w:val="00E80CF7"/>
    <w:rsid w:val="00E83C56"/>
    <w:rsid w:val="00E8695C"/>
    <w:rsid w:val="00E870AC"/>
    <w:rsid w:val="00E91769"/>
    <w:rsid w:val="00E91845"/>
    <w:rsid w:val="00EA4589"/>
    <w:rsid w:val="00EB205E"/>
    <w:rsid w:val="00EB566E"/>
    <w:rsid w:val="00EB7DBA"/>
    <w:rsid w:val="00EC11FE"/>
    <w:rsid w:val="00ED2B96"/>
    <w:rsid w:val="00EE0469"/>
    <w:rsid w:val="00EE0D71"/>
    <w:rsid w:val="00EF42B3"/>
    <w:rsid w:val="00F03DC0"/>
    <w:rsid w:val="00F1241F"/>
    <w:rsid w:val="00F14F13"/>
    <w:rsid w:val="00F20FF1"/>
    <w:rsid w:val="00F21DEE"/>
    <w:rsid w:val="00F24875"/>
    <w:rsid w:val="00F253DD"/>
    <w:rsid w:val="00F2558D"/>
    <w:rsid w:val="00F34974"/>
    <w:rsid w:val="00F37DE3"/>
    <w:rsid w:val="00F55A88"/>
    <w:rsid w:val="00F62C89"/>
    <w:rsid w:val="00F6337A"/>
    <w:rsid w:val="00F644E0"/>
    <w:rsid w:val="00F65680"/>
    <w:rsid w:val="00F7412F"/>
    <w:rsid w:val="00F81F9A"/>
    <w:rsid w:val="00F94E84"/>
    <w:rsid w:val="00FA79BC"/>
    <w:rsid w:val="00FB6D93"/>
    <w:rsid w:val="00FD0F0D"/>
    <w:rsid w:val="00FD2750"/>
    <w:rsid w:val="00FE4956"/>
    <w:rsid w:val="00FE75DC"/>
    <w:rsid w:val="00FF2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15D89BF1"/>
  <w15:chartTrackingRefBased/>
  <w15:docId w15:val="{30253B92-D969-4F46-BA8F-36A922B94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47D2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D47D29"/>
    <w:pPr>
      <w:tabs>
        <w:tab w:val="center" w:pos="4153"/>
        <w:tab w:val="right" w:pos="8306"/>
      </w:tabs>
    </w:pPr>
  </w:style>
  <w:style w:type="table" w:styleId="3">
    <w:name w:val="Table Colorful 3"/>
    <w:basedOn w:val="a1"/>
    <w:rsid w:val="0083010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5">
    <w:name w:val="Balloon Text"/>
    <w:basedOn w:val="a"/>
    <w:link w:val="a6"/>
    <w:rsid w:val="00E010B2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rsid w:val="00E010B2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uiPriority w:val="99"/>
    <w:unhideWhenUsed/>
    <w:rsid w:val="00284386"/>
    <w:pPr>
      <w:spacing w:before="100" w:beforeAutospacing="1" w:after="100" w:afterAutospacing="1"/>
    </w:pPr>
  </w:style>
  <w:style w:type="table" w:customStyle="1" w:styleId="a7">
    <w:name w:val="טבלת רשת"/>
    <w:basedOn w:val="a1"/>
    <w:rsid w:val="000C5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5D0B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B2DFD5-69FD-46DE-BB64-F6BB0BD0B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D3B750CF</Template>
  <TotalTime>5</TotalTime>
  <Pages>3</Pages>
  <Words>589</Words>
  <Characters>2985</Characters>
  <Application>Microsoft Office Word</Application>
  <DocSecurity>0</DocSecurity>
  <Lines>24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ifat</Company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Avital Yoskovitz</dc:creator>
  <cp:keywords/>
  <cp:lastModifiedBy>רננה דננברג</cp:lastModifiedBy>
  <cp:revision>2</cp:revision>
  <cp:lastPrinted>2020-06-21T12:07:00Z</cp:lastPrinted>
  <dcterms:created xsi:type="dcterms:W3CDTF">2020-07-05T08:19:00Z</dcterms:created>
  <dcterms:modified xsi:type="dcterms:W3CDTF">2020-07-05T08:19:00Z</dcterms:modified>
</cp:coreProperties>
</file>