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B8F" w:rsidRPr="00F4446F" w:rsidRDefault="00BE3B8F" w:rsidP="00F4446F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</w:p>
    <w:p w:rsidR="00660929" w:rsidRDefault="004058A4" w:rsidP="004058A4">
      <w:pPr>
        <w:bidi/>
        <w:spacing w:line="360" w:lineRule="auto"/>
        <w:rPr>
          <w:rFonts w:ascii="Calibri" w:hAnsi="Calibri" w:cs="Calibri"/>
          <w:sz w:val="22"/>
          <w:szCs w:val="22"/>
          <w:lang w:bidi="he-IL"/>
        </w:rPr>
      </w:pPr>
      <w:r>
        <w:rPr>
          <w:rFonts w:ascii="Calibri" w:hAnsi="Calibri" w:cs="Calibri" w:hint="cs"/>
          <w:sz w:val="22"/>
          <w:szCs w:val="22"/>
          <w:rtl/>
          <w:lang w:bidi="he-IL"/>
        </w:rPr>
        <w:t xml:space="preserve"> </w:t>
      </w:r>
    </w:p>
    <w:p w:rsidR="00BE3B8F" w:rsidRDefault="00BE3B8F" w:rsidP="00BE3B8F">
      <w:pPr>
        <w:bidi/>
        <w:rPr>
          <w:rFonts w:ascii="Arial" w:hAnsi="Arial" w:cs="Arial"/>
          <w:rtl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058A4">
      <w:pPr>
        <w:bidi/>
        <w:ind w:left="611"/>
        <w:jc w:val="center"/>
        <w:rPr>
          <w:rFonts w:cs="David"/>
          <w:rtl/>
          <w:lang w:bidi="he-IL"/>
        </w:rPr>
      </w:pPr>
    </w:p>
    <w:p w:rsidR="00472134" w:rsidRDefault="00472134" w:rsidP="00472134">
      <w:pPr>
        <w:jc w:val="center"/>
        <w:rPr>
          <w:rFonts w:ascii="Arial" w:hAnsi="Arial" w:cs="David"/>
          <w:rtl/>
          <w:lang w:bidi="he-IL"/>
        </w:rPr>
      </w:pPr>
    </w:p>
    <w:p w:rsidR="00AC242C" w:rsidRDefault="00472134" w:rsidP="00445CE2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445CE2" w:rsidRDefault="00445CE2" w:rsidP="00445CE2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45CE2" w:rsidRPr="00445CE2" w:rsidRDefault="00445CE2" w:rsidP="00445CE2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הנתונים המבוקשים.</w:t>
      </w:r>
    </w:p>
    <w:p w:rsidR="00AC242C" w:rsidRDefault="00AC242C" w:rsidP="00AC242C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F23230" w:rsidRDefault="00F23230" w:rsidP="00AC242C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45CE2" w:rsidRDefault="00445CE2" w:rsidP="00445CE2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45CE2" w:rsidRDefault="00445CE2" w:rsidP="00445CE2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  <w:bookmarkStart w:id="0" w:name="_GoBack"/>
      <w:bookmarkEnd w:id="0"/>
    </w:p>
    <w:p w:rsidR="004058A4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Pr="00AC242C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64D" w:rsidRDefault="00B6164D">
      <w:r>
        <w:separator/>
      </w:r>
    </w:p>
  </w:endnote>
  <w:endnote w:type="continuationSeparator" w:id="0">
    <w:p w:rsidR="00B6164D" w:rsidRDefault="00B6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CA701F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CA701F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B6164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B6164D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7CE79D0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64D" w:rsidRDefault="00B6164D">
      <w:r>
        <w:separator/>
      </w:r>
    </w:p>
  </w:footnote>
  <w:footnote w:type="continuationSeparator" w:id="0">
    <w:p w:rsidR="00B6164D" w:rsidRDefault="00B61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929E6"/>
    <w:rsid w:val="00133199"/>
    <w:rsid w:val="0018380C"/>
    <w:rsid w:val="002320E3"/>
    <w:rsid w:val="00241639"/>
    <w:rsid w:val="002E7AAD"/>
    <w:rsid w:val="00314200"/>
    <w:rsid w:val="00355776"/>
    <w:rsid w:val="003E2BA8"/>
    <w:rsid w:val="004058A4"/>
    <w:rsid w:val="00424FB0"/>
    <w:rsid w:val="00445CE2"/>
    <w:rsid w:val="0045540D"/>
    <w:rsid w:val="00455ED8"/>
    <w:rsid w:val="00472134"/>
    <w:rsid w:val="004A6017"/>
    <w:rsid w:val="0052403D"/>
    <w:rsid w:val="00547D19"/>
    <w:rsid w:val="005761BC"/>
    <w:rsid w:val="005763DB"/>
    <w:rsid w:val="00660929"/>
    <w:rsid w:val="00702187"/>
    <w:rsid w:val="00710CA2"/>
    <w:rsid w:val="00744E0A"/>
    <w:rsid w:val="007508C7"/>
    <w:rsid w:val="007B2F5D"/>
    <w:rsid w:val="007B52B3"/>
    <w:rsid w:val="00887A1F"/>
    <w:rsid w:val="008A22DB"/>
    <w:rsid w:val="008C7973"/>
    <w:rsid w:val="009552A5"/>
    <w:rsid w:val="0097117D"/>
    <w:rsid w:val="009D579F"/>
    <w:rsid w:val="009E1528"/>
    <w:rsid w:val="009F1400"/>
    <w:rsid w:val="00A80331"/>
    <w:rsid w:val="00AC242C"/>
    <w:rsid w:val="00B6164D"/>
    <w:rsid w:val="00BE3B8F"/>
    <w:rsid w:val="00C919E5"/>
    <w:rsid w:val="00CA701F"/>
    <w:rsid w:val="00D001BB"/>
    <w:rsid w:val="00D15A75"/>
    <w:rsid w:val="00EC44D8"/>
    <w:rsid w:val="00F23230"/>
    <w:rsid w:val="00F35916"/>
    <w:rsid w:val="00F4446F"/>
    <w:rsid w:val="00F66690"/>
    <w:rsid w:val="00F73688"/>
    <w:rsid w:val="00F7693E"/>
    <w:rsid w:val="00F85AAB"/>
    <w:rsid w:val="00F9469D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764C9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DFD7F99F</Template>
  <TotalTime>1</TotalTime>
  <Pages>1</Pages>
  <Words>46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dcterms:created xsi:type="dcterms:W3CDTF">2020-07-05T08:22:00Z</dcterms:created>
  <dcterms:modified xsi:type="dcterms:W3CDTF">2020-07-05T08:22:00Z</dcterms:modified>
</cp:coreProperties>
</file>