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SDHebDate"/>
    <w:p w:rsidR="00844443" w:rsidRPr="00286E1D" w:rsidRDefault="00791C44" w:rsidP="00844443">
      <w:pPr>
        <w:bidi w:val="0"/>
        <w:ind w:right="-1560"/>
        <w:rPr>
          <w:spacing w:val="20"/>
          <w:sz w:val="24"/>
        </w:rPr>
      </w:pPr>
      <w:r>
        <w:rPr>
          <w:sz w:val="24"/>
          <w:rtl/>
        </w:rPr>
        <w:fldChar w:fldCharType="begin">
          <w:ffData>
            <w:name w:val="SDHebDate"/>
            <w:enabled/>
            <w:calcOnExit w:val="0"/>
            <w:textInput>
              <w:format w:val="dd mmmm yyyy"/>
            </w:textInput>
          </w:ffData>
        </w:fldChar>
      </w:r>
      <w:r>
        <w:rPr>
          <w:sz w:val="24"/>
          <w:rtl/>
        </w:rPr>
        <w:instrText xml:space="preserve"> </w:instrText>
      </w:r>
      <w:r>
        <w:rPr>
          <w:sz w:val="24"/>
        </w:rPr>
        <w:instrText>FORMTEXT</w:instrText>
      </w:r>
      <w:r>
        <w:rPr>
          <w:sz w:val="24"/>
          <w:rtl/>
        </w:rPr>
        <w:instrText xml:space="preserve"> </w:instrText>
      </w:r>
      <w:r>
        <w:rPr>
          <w:sz w:val="24"/>
          <w:rtl/>
        </w:rPr>
      </w:r>
      <w:r>
        <w:rPr>
          <w:sz w:val="24"/>
          <w:rtl/>
        </w:rPr>
        <w:fldChar w:fldCharType="separate"/>
      </w:r>
      <w:r>
        <w:rPr>
          <w:sz w:val="24"/>
          <w:rtl/>
        </w:rPr>
        <w:t>ב' בשבט, התשע"ז</w:t>
      </w:r>
      <w:r>
        <w:rPr>
          <w:sz w:val="24"/>
          <w:rtl/>
        </w:rPr>
        <w:fldChar w:fldCharType="end"/>
      </w:r>
      <w:bookmarkEnd w:id="0"/>
    </w:p>
    <w:p w:rsidR="00844443" w:rsidRPr="00286E1D" w:rsidRDefault="00844443" w:rsidP="00791C44">
      <w:pPr>
        <w:bidi w:val="0"/>
        <w:rPr>
          <w:spacing w:val="20"/>
          <w:sz w:val="24"/>
          <w:rtl/>
        </w:rPr>
      </w:pPr>
      <w:r>
        <w:rPr>
          <w:rFonts w:hint="cs"/>
          <w:sz w:val="24"/>
          <w:rtl/>
        </w:rPr>
        <w:t xml:space="preserve">                                   </w:t>
      </w:r>
      <w:bookmarkStart w:id="1" w:name="SDDocDate"/>
      <w:r w:rsidR="00791C44">
        <w:rPr>
          <w:sz w:val="24"/>
          <w:rtl/>
        </w:rPr>
        <w:fldChar w:fldCharType="begin">
          <w:ffData>
            <w:name w:val="SDDocDate"/>
            <w:enabled/>
            <w:calcOnExit w:val="0"/>
            <w:textInput>
              <w:format w:val="dd mmmm yyyy"/>
            </w:textInput>
          </w:ffData>
        </w:fldChar>
      </w:r>
      <w:r w:rsidR="00791C44">
        <w:rPr>
          <w:sz w:val="24"/>
          <w:rtl/>
        </w:rPr>
        <w:instrText xml:space="preserve"> </w:instrText>
      </w:r>
      <w:r w:rsidR="00791C44">
        <w:rPr>
          <w:sz w:val="24"/>
        </w:rPr>
        <w:instrText>FORMTEXT</w:instrText>
      </w:r>
      <w:r w:rsidR="00791C44">
        <w:rPr>
          <w:sz w:val="24"/>
          <w:rtl/>
        </w:rPr>
        <w:instrText xml:space="preserve"> </w:instrText>
      </w:r>
      <w:r w:rsidR="00791C44">
        <w:rPr>
          <w:sz w:val="24"/>
          <w:rtl/>
        </w:rPr>
      </w:r>
      <w:r w:rsidR="00791C44">
        <w:rPr>
          <w:sz w:val="24"/>
          <w:rtl/>
        </w:rPr>
        <w:fldChar w:fldCharType="separate"/>
      </w:r>
      <w:r w:rsidR="00791C44">
        <w:rPr>
          <w:sz w:val="24"/>
          <w:rtl/>
        </w:rPr>
        <w:t>29 ינואר 2017</w:t>
      </w:r>
      <w:r w:rsidR="00791C44">
        <w:rPr>
          <w:sz w:val="24"/>
          <w:rtl/>
        </w:rPr>
        <w:fldChar w:fldCharType="end"/>
      </w:r>
      <w:bookmarkEnd w:id="1"/>
    </w:p>
    <w:p w:rsidR="00844443" w:rsidRPr="00286E1D" w:rsidRDefault="00844443" w:rsidP="00844443">
      <w:pPr>
        <w:bidi w:val="0"/>
        <w:rPr>
          <w:spacing w:val="20"/>
          <w:sz w:val="24"/>
          <w:rtl/>
        </w:rPr>
      </w:pPr>
      <w:r>
        <w:rPr>
          <w:rFonts w:hint="cs"/>
          <w:spacing w:val="20"/>
          <w:sz w:val="24"/>
          <w:rtl/>
        </w:rPr>
        <w:t xml:space="preserve">                   </w:t>
      </w:r>
      <w:r w:rsidRPr="00286E1D">
        <w:rPr>
          <w:rFonts w:hint="cs"/>
          <w:spacing w:val="20"/>
          <w:sz w:val="24"/>
          <w:rtl/>
        </w:rPr>
        <w:t xml:space="preserve">סימוכין: </w:t>
      </w:r>
      <w:bookmarkStart w:id="2" w:name="AutoNumber"/>
      <w:r>
        <w:rPr>
          <w:sz w:val="24"/>
          <w:rtl/>
        </w:rPr>
        <w:fldChar w:fldCharType="begin">
          <w:ffData>
            <w:name w:val="AutoNumber"/>
            <w:enabled/>
            <w:calcOnExit w:val="0"/>
            <w:textInput/>
          </w:ffData>
        </w:fldChar>
      </w:r>
      <w:r>
        <w:rPr>
          <w:sz w:val="24"/>
          <w:rtl/>
        </w:rPr>
        <w:instrText xml:space="preserve"> </w:instrText>
      </w:r>
      <w:r>
        <w:rPr>
          <w:sz w:val="24"/>
        </w:rPr>
        <w:instrText>FORMTEXT</w:instrText>
      </w:r>
      <w:r>
        <w:rPr>
          <w:sz w:val="24"/>
          <w:rtl/>
        </w:rPr>
        <w:instrText xml:space="preserve"> </w:instrText>
      </w:r>
      <w:r>
        <w:rPr>
          <w:sz w:val="24"/>
          <w:rtl/>
        </w:rPr>
      </w:r>
      <w:r>
        <w:rPr>
          <w:sz w:val="24"/>
          <w:rtl/>
        </w:rPr>
        <w:fldChar w:fldCharType="separate"/>
      </w:r>
      <w:r w:rsidR="00791C44">
        <w:rPr>
          <w:sz w:val="24"/>
          <w:rtl/>
        </w:rPr>
        <w:t>11347217</w:t>
      </w:r>
      <w:r>
        <w:rPr>
          <w:sz w:val="24"/>
          <w:rtl/>
        </w:rPr>
        <w:fldChar w:fldCharType="end"/>
      </w:r>
      <w:bookmarkEnd w:id="2"/>
    </w:p>
    <w:p w:rsidR="00772FE1" w:rsidRDefault="00772FE1" w:rsidP="00844443">
      <w:pPr>
        <w:ind w:left="-227"/>
        <w:rPr>
          <w:sz w:val="24"/>
          <w:rtl/>
        </w:rPr>
      </w:pPr>
    </w:p>
    <w:p w:rsidR="00844443" w:rsidRDefault="00844443" w:rsidP="00844443">
      <w:pPr>
        <w:ind w:left="-227"/>
        <w:rPr>
          <w:sz w:val="24"/>
          <w:rtl/>
        </w:rPr>
      </w:pPr>
    </w:p>
    <w:p w:rsidR="00EF2364" w:rsidRPr="00EF2364" w:rsidRDefault="007A2503" w:rsidP="00EF2364">
      <w:pPr>
        <w:jc w:val="both"/>
        <w:rPr>
          <w:u w:val="single"/>
        </w:rPr>
      </w:pPr>
      <w:r>
        <w:rPr>
          <w:rFonts w:hint="cs"/>
          <w:rtl/>
        </w:rPr>
        <w:t>שלום רב,</w:t>
      </w:r>
    </w:p>
    <w:p w:rsidR="00EF2364" w:rsidRDefault="00EF2364" w:rsidP="00EF2364">
      <w:pPr>
        <w:jc w:val="both"/>
        <w:rPr>
          <w:rtl/>
        </w:rPr>
      </w:pPr>
      <w:r>
        <w:rPr>
          <w:rFonts w:hint="cs"/>
          <w:rtl/>
        </w:rPr>
        <w:t xml:space="preserve"> </w:t>
      </w:r>
    </w:p>
    <w:p w:rsidR="00EF2364" w:rsidRDefault="00452625" w:rsidP="00EF2364">
      <w:pPr>
        <w:jc w:val="both"/>
        <w:rPr>
          <w:rtl/>
        </w:rPr>
      </w:pPr>
      <w:r>
        <w:rPr>
          <w:rFonts w:hint="cs"/>
          <w:rtl/>
        </w:rPr>
        <w:t>הנדון: לימודי אורטופטיקה.</w:t>
      </w:r>
    </w:p>
    <w:p w:rsidR="00EF2364" w:rsidRDefault="00EF2364" w:rsidP="00EF2364">
      <w:pPr>
        <w:jc w:val="both"/>
        <w:rPr>
          <w:rtl/>
        </w:rPr>
      </w:pPr>
    </w:p>
    <w:p w:rsidR="00EF2364" w:rsidRDefault="00EF2364" w:rsidP="00EF2364">
      <w:pPr>
        <w:jc w:val="both"/>
        <w:rPr>
          <w:rFonts w:hint="cs"/>
          <w:rtl/>
        </w:rPr>
      </w:pPr>
      <w:bookmarkStart w:id="3" w:name="_GoBack"/>
      <w:bookmarkEnd w:id="3"/>
    </w:p>
    <w:p w:rsidR="00EF2364" w:rsidRDefault="00EF2364" w:rsidP="00EF2364">
      <w:pPr>
        <w:jc w:val="both"/>
        <w:rPr>
          <w:rtl/>
        </w:rPr>
      </w:pPr>
      <w:r>
        <w:rPr>
          <w:rFonts w:hint="cs"/>
          <w:rtl/>
        </w:rPr>
        <w:t xml:space="preserve">על פי חוק, כדי לקבל רישיון לעיסוק באורטופטיקה יש, בין היתר, לסיים לימודים מוכרים במקצוע זה ולעמוד בהצלחה בבחינה ממשלתית במקצוע זה.  </w:t>
      </w:r>
    </w:p>
    <w:p w:rsidR="00EF2364" w:rsidRDefault="00EF2364" w:rsidP="00EF2364">
      <w:pPr>
        <w:jc w:val="both"/>
        <w:rPr>
          <w:rtl/>
        </w:rPr>
      </w:pPr>
    </w:p>
    <w:p w:rsidR="00EF2364" w:rsidRDefault="00EF2364" w:rsidP="00EF2364">
      <w:pPr>
        <w:jc w:val="both"/>
        <w:rPr>
          <w:rtl/>
        </w:rPr>
      </w:pPr>
      <w:r>
        <w:rPr>
          <w:rFonts w:hint="cs"/>
          <w:rtl/>
        </w:rPr>
        <w:t xml:space="preserve">מקצוע זה אינו נלמד בישראל כשגרה, במוסדות השכלה מוכרים כלשהם בישראל אך, כפי שציינת במכתבך, בעבר התקיימו מספר קורסים מוכרים ללימודי אורטופטיקה בישראל. אכן נעשים מאמצים לקיים קורס נוסף ללימודי האורטופטיקה בישראל </w:t>
      </w:r>
      <w:r w:rsidR="00D3772E">
        <w:rPr>
          <w:rFonts w:hint="cs"/>
          <w:rtl/>
        </w:rPr>
        <w:t xml:space="preserve">אך עדיין </w:t>
      </w:r>
      <w:r>
        <w:rPr>
          <w:rFonts w:hint="cs"/>
          <w:rtl/>
        </w:rPr>
        <w:t xml:space="preserve">לא קיבלנו בקשה מסודרת לפתיחת קורס זה. כאשר נקבלה, נדון בה. </w:t>
      </w:r>
    </w:p>
    <w:p w:rsidR="00EF2364" w:rsidRDefault="00EF2364" w:rsidP="00D3772E">
      <w:pPr>
        <w:jc w:val="both"/>
        <w:rPr>
          <w:rtl/>
        </w:rPr>
      </w:pPr>
      <w:r>
        <w:rPr>
          <w:rFonts w:hint="cs"/>
          <w:rtl/>
        </w:rPr>
        <w:t xml:space="preserve">החוק קובע </w:t>
      </w:r>
      <w:r w:rsidR="00D3772E">
        <w:rPr>
          <w:rFonts w:hint="cs"/>
          <w:rtl/>
        </w:rPr>
        <w:t xml:space="preserve">כי </w:t>
      </w:r>
      <w:r>
        <w:rPr>
          <w:rFonts w:hint="cs"/>
          <w:rtl/>
        </w:rPr>
        <w:t xml:space="preserve">מי שסיים לימודים מוכרים באורטופטיקה עמד בבחינה הממשלתית ובדרישות החוק האחרות, זכאי לרישיון. בוגרים שסיימו לימודים מוכרים בחו"ל ומגישים בקשה לרישיון, נבחנים בבחינה שאנו מקיימים בישראל והעומדים בה בהצלחה, מקבלים הרישיון. משרד הבריאות אינו מוסד אקדמי ולא חלה עליו חובה חוקית לקיים תכניות לימוד במקצוע זה או בכל מקצוע רפואי אחר. </w:t>
      </w:r>
    </w:p>
    <w:p w:rsidR="00EF2364" w:rsidRDefault="00EF2364" w:rsidP="00EF2364">
      <w:pPr>
        <w:jc w:val="both"/>
        <w:rPr>
          <w:rtl/>
        </w:rPr>
      </w:pPr>
    </w:p>
    <w:p w:rsidR="00EF2364" w:rsidRDefault="00EF2364" w:rsidP="00EF2364">
      <w:pPr>
        <w:jc w:val="both"/>
        <w:rPr>
          <w:rtl/>
        </w:rPr>
      </w:pPr>
      <w:r>
        <w:rPr>
          <w:rFonts w:hint="cs"/>
          <w:rtl/>
        </w:rPr>
        <w:t>הערתך לגבי העובדה שחסר מידע בנוגע להליכי הגשת בקשה לרישיון לעיסוק באורטופטיקה באתר של האגף לרישוי מקצועות רפואיים נכונה. נשתדל לעדכן האתר בהקשר זה בקרוב. בכל מקרה, כפי</w:t>
      </w:r>
      <w:r w:rsidR="00D3772E">
        <w:rPr>
          <w:rFonts w:hint="cs"/>
          <w:rtl/>
        </w:rPr>
        <w:t xml:space="preserve"> ש</w:t>
      </w:r>
      <w:r>
        <w:rPr>
          <w:rFonts w:hint="cs"/>
          <w:rtl/>
        </w:rPr>
        <w:t>כבר הובהר לך, המסמכים הנדרשים לשם הגש</w:t>
      </w:r>
      <w:r w:rsidR="00D3772E">
        <w:rPr>
          <w:rFonts w:hint="cs"/>
          <w:rtl/>
        </w:rPr>
        <w:t>ת</w:t>
      </w:r>
      <w:r>
        <w:rPr>
          <w:rFonts w:hint="cs"/>
          <w:rtl/>
        </w:rPr>
        <w:t xml:space="preserve"> בקשה לרישיון לעיסוק במקצוע זה דומים לאלה המוגשים לשם קבלת רישיון באופטומטריה. ההבדל היחיד הוא שלשם קבלת הרישיון באורטופטיקה, יש להמציא אישור על סיום לימודים מוכרים במקצוע זה ודיפלומה, בהתאם. </w:t>
      </w:r>
    </w:p>
    <w:p w:rsidR="00EF2364" w:rsidRDefault="00EF2364" w:rsidP="00EF2364">
      <w:pPr>
        <w:jc w:val="both"/>
        <w:rPr>
          <w:rtl/>
        </w:rPr>
      </w:pPr>
    </w:p>
    <w:p w:rsidR="00EF2364" w:rsidRDefault="00EF2364" w:rsidP="00EF2364">
      <w:pPr>
        <w:jc w:val="both"/>
        <w:rPr>
          <w:rtl/>
        </w:rPr>
      </w:pPr>
    </w:p>
    <w:p w:rsidR="00EF2364" w:rsidRDefault="00EF2364" w:rsidP="00EF2364">
      <w:pPr>
        <w:jc w:val="both"/>
        <w:rPr>
          <w:rtl/>
        </w:rPr>
      </w:pPr>
    </w:p>
    <w:p w:rsidR="00EF2364" w:rsidRDefault="00EF2364" w:rsidP="00EF2364">
      <w:pPr>
        <w:jc w:val="both"/>
        <w:rPr>
          <w:rtl/>
        </w:rPr>
      </w:pPr>
    </w:p>
    <w:p w:rsidR="00EF2364" w:rsidRDefault="00EF2364" w:rsidP="00EF2364">
      <w:pPr>
        <w:jc w:val="both"/>
        <w:rPr>
          <w:rtl/>
        </w:rPr>
      </w:pPr>
    </w:p>
    <w:p w:rsidR="00EF2364" w:rsidRDefault="00EF2364" w:rsidP="00EF2364">
      <w:pPr>
        <w:jc w:val="both"/>
        <w:rPr>
          <w:rtl/>
        </w:rPr>
      </w:pPr>
    </w:p>
    <w:p w:rsidR="00EF2364" w:rsidRDefault="00EF2364" w:rsidP="00EF2364">
      <w:pPr>
        <w:jc w:val="both"/>
        <w:rPr>
          <w:rtl/>
        </w:rPr>
      </w:pPr>
    </w:p>
    <w:p w:rsidR="00EF2364" w:rsidRPr="003E5965" w:rsidRDefault="00EF2364" w:rsidP="00EF2364">
      <w:pPr>
        <w:tabs>
          <w:tab w:val="left" w:pos="6516"/>
        </w:tabs>
        <w:ind w:left="6010"/>
        <w:jc w:val="center"/>
        <w:rPr>
          <w:sz w:val="24"/>
          <w:rtl/>
        </w:rPr>
      </w:pPr>
      <w:r w:rsidRPr="003E5965">
        <w:rPr>
          <w:sz w:val="24"/>
          <w:rtl/>
        </w:rPr>
        <w:t>בכבוד רב,</w:t>
      </w:r>
    </w:p>
    <w:p w:rsidR="003E5965" w:rsidRPr="003E5965" w:rsidRDefault="003E5965" w:rsidP="00EF2364">
      <w:pPr>
        <w:tabs>
          <w:tab w:val="left" w:pos="6516"/>
        </w:tabs>
        <w:rPr>
          <w:sz w:val="24"/>
          <w:rtl/>
        </w:rPr>
      </w:pPr>
    </w:p>
    <w:p w:rsidR="003E5965" w:rsidRPr="003E5965" w:rsidRDefault="003E5965" w:rsidP="003E5965">
      <w:pPr>
        <w:tabs>
          <w:tab w:val="left" w:pos="6516"/>
        </w:tabs>
        <w:ind w:left="6010"/>
        <w:jc w:val="center"/>
        <w:rPr>
          <w:sz w:val="24"/>
          <w:rtl/>
        </w:rPr>
      </w:pPr>
      <w:r w:rsidRPr="003E5965">
        <w:rPr>
          <w:sz w:val="24"/>
          <w:rtl/>
        </w:rPr>
        <w:t>ד"ר א. שנון</w:t>
      </w:r>
    </w:p>
    <w:p w:rsidR="003E5965" w:rsidRPr="003E5965" w:rsidRDefault="003E5965" w:rsidP="003E5965">
      <w:pPr>
        <w:tabs>
          <w:tab w:val="left" w:pos="6516"/>
        </w:tabs>
        <w:ind w:left="6010"/>
        <w:jc w:val="center"/>
        <w:rPr>
          <w:sz w:val="24"/>
          <w:rtl/>
        </w:rPr>
      </w:pPr>
      <w:r w:rsidRPr="003E5965">
        <w:rPr>
          <w:sz w:val="24"/>
          <w:rtl/>
        </w:rPr>
        <w:t>מנהל האגף לרישוי מקצועות רפואיים</w:t>
      </w:r>
      <w:permStart w:id="1566122251" w:edGrp="everyone"/>
      <w:permEnd w:id="1566122251"/>
    </w:p>
    <w:p w:rsidR="00844443" w:rsidRDefault="00844443" w:rsidP="00844443">
      <w:pPr>
        <w:tabs>
          <w:tab w:val="left" w:pos="6516"/>
        </w:tabs>
        <w:rPr>
          <w:sz w:val="24"/>
          <w:rtl/>
        </w:rPr>
      </w:pPr>
    </w:p>
    <w:p w:rsidR="00EF2364" w:rsidRDefault="00EF2364" w:rsidP="00844443">
      <w:pPr>
        <w:tabs>
          <w:tab w:val="left" w:pos="6516"/>
        </w:tabs>
        <w:rPr>
          <w:sz w:val="24"/>
          <w:rtl/>
        </w:rPr>
      </w:pPr>
    </w:p>
    <w:p w:rsidR="00EF2364" w:rsidRDefault="00EF2364" w:rsidP="00844443">
      <w:pPr>
        <w:tabs>
          <w:tab w:val="left" w:pos="6516"/>
        </w:tabs>
        <w:rPr>
          <w:sz w:val="24"/>
          <w:rtl/>
        </w:rPr>
      </w:pPr>
    </w:p>
    <w:p w:rsidR="00EF2364" w:rsidRDefault="00EF2364" w:rsidP="00844443">
      <w:pPr>
        <w:tabs>
          <w:tab w:val="left" w:pos="6516"/>
        </w:tabs>
        <w:rPr>
          <w:sz w:val="24"/>
          <w:rtl/>
        </w:rPr>
      </w:pPr>
    </w:p>
    <w:p w:rsidR="00EF2364" w:rsidRDefault="00EF2364" w:rsidP="00844443">
      <w:pPr>
        <w:tabs>
          <w:tab w:val="left" w:pos="6516"/>
        </w:tabs>
        <w:rPr>
          <w:sz w:val="24"/>
          <w:rtl/>
        </w:rPr>
      </w:pPr>
    </w:p>
    <w:p w:rsidR="00EF2364" w:rsidRDefault="00EF2364" w:rsidP="00EF2364">
      <w:pPr>
        <w:jc w:val="both"/>
        <w:rPr>
          <w:rtl/>
        </w:rPr>
      </w:pPr>
      <w:r>
        <w:rPr>
          <w:rFonts w:hint="cs"/>
          <w:rtl/>
        </w:rPr>
        <w:t xml:space="preserve">העתקים: </w:t>
      </w:r>
    </w:p>
    <w:p w:rsidR="00EF2364" w:rsidRDefault="00EF2364" w:rsidP="00EF2364">
      <w:pPr>
        <w:jc w:val="both"/>
        <w:rPr>
          <w:rtl/>
        </w:rPr>
      </w:pPr>
      <w:r>
        <w:rPr>
          <w:rFonts w:hint="cs"/>
          <w:rtl/>
        </w:rPr>
        <w:t>מר משה בר סימן טוב, מנכ"ל משרד הבריאות.</w:t>
      </w:r>
    </w:p>
    <w:p w:rsidR="00EF2364" w:rsidRDefault="00EF2364" w:rsidP="00EF2364">
      <w:pPr>
        <w:jc w:val="both"/>
        <w:rPr>
          <w:rtl/>
        </w:rPr>
      </w:pPr>
      <w:r>
        <w:rPr>
          <w:rFonts w:hint="cs"/>
          <w:rtl/>
        </w:rPr>
        <w:t>ד"ר ספי מנדלוביץ', ראש מטה מנכ"ל משרד הבריאות.</w:t>
      </w:r>
    </w:p>
    <w:p w:rsidR="00EF2364" w:rsidRPr="003E5965" w:rsidRDefault="00EF2364" w:rsidP="00EF2364">
      <w:pPr>
        <w:tabs>
          <w:tab w:val="left" w:pos="6516"/>
        </w:tabs>
        <w:rPr>
          <w:sz w:val="24"/>
          <w:rtl/>
        </w:rPr>
      </w:pPr>
    </w:p>
    <w:p w:rsidR="00EF2364" w:rsidRPr="00844443" w:rsidRDefault="00EF2364" w:rsidP="00844443">
      <w:pPr>
        <w:tabs>
          <w:tab w:val="left" w:pos="6516"/>
        </w:tabs>
        <w:rPr>
          <w:sz w:val="24"/>
        </w:rPr>
      </w:pPr>
    </w:p>
    <w:sectPr w:rsidR="00EF2364" w:rsidRPr="00844443" w:rsidSect="00D12404">
      <w:headerReference w:type="even" r:id="rId12"/>
      <w:headerReference w:type="default" r:id="rId13"/>
      <w:footerReference w:type="even" r:id="rId14"/>
      <w:footerReference w:type="default" r:id="rId15"/>
      <w:headerReference w:type="first" r:id="rId16"/>
      <w:footerReference w:type="first" r:id="rId17"/>
      <w:pgSz w:w="11906" w:h="16838" w:code="9"/>
      <w:pgMar w:top="1843" w:right="1133" w:bottom="289" w:left="1077" w:header="0" w:footer="45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45A" w:rsidRDefault="0083145A" w:rsidP="0009062B">
      <w:r>
        <w:separator/>
      </w:r>
    </w:p>
  </w:endnote>
  <w:endnote w:type="continuationSeparator" w:id="0">
    <w:p w:rsidR="0083145A" w:rsidRDefault="0083145A" w:rsidP="00090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44" w:rsidRDefault="00791C4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5106" w:type="pct"/>
      <w:tblLook w:val="04A0" w:firstRow="1" w:lastRow="0" w:firstColumn="1" w:lastColumn="0" w:noHBand="0" w:noVBand="1"/>
    </w:tblPr>
    <w:tblGrid>
      <w:gridCol w:w="3060"/>
      <w:gridCol w:w="3284"/>
      <w:gridCol w:w="3778"/>
    </w:tblGrid>
    <w:tr w:rsidR="008C0D31" w:rsidTr="00FF1711">
      <w:trPr>
        <w:trHeight w:val="1252"/>
      </w:trPr>
      <w:tc>
        <w:tcPr>
          <w:tcW w:w="1512" w:type="pct"/>
          <w:hideMark/>
        </w:tcPr>
        <w:p w:rsidR="008C0D31" w:rsidRDefault="008C0D31" w:rsidP="009A0330">
          <w:pPr>
            <w:tabs>
              <w:tab w:val="center" w:pos="4153"/>
              <w:tab w:val="right" w:pos="10772"/>
            </w:tabs>
            <w:ind w:left="-1"/>
            <w:jc w:val="both"/>
            <w:rPr>
              <w:rFonts w:ascii="Arial" w:hAnsi="Arial"/>
              <w:b/>
              <w:bCs/>
              <w:color w:val="003266"/>
              <w:rtl/>
            </w:rPr>
          </w:pPr>
          <w:r>
            <w:rPr>
              <w:rFonts w:ascii="Arial" w:hAnsi="Arial"/>
              <w:b/>
              <w:bCs/>
              <w:color w:val="003266"/>
              <w:rtl/>
            </w:rPr>
            <w:t>האגף לרישוי מקצועות רפואיים</w:t>
          </w:r>
        </w:p>
        <w:p w:rsidR="008C0D31" w:rsidRDefault="008C0D31" w:rsidP="009A0330">
          <w:pPr>
            <w:tabs>
              <w:tab w:val="center" w:pos="4153"/>
              <w:tab w:val="right" w:pos="10772"/>
            </w:tabs>
            <w:ind w:left="-1"/>
            <w:jc w:val="both"/>
            <w:rPr>
              <w:rFonts w:ascii="Arial" w:hAnsi="Arial"/>
              <w:color w:val="003266"/>
              <w:rtl/>
            </w:rPr>
          </w:pPr>
          <w:r>
            <w:rPr>
              <w:rFonts w:ascii="Arial" w:hAnsi="Arial"/>
              <w:b/>
              <w:bCs/>
              <w:color w:val="003266"/>
              <w:rtl/>
            </w:rPr>
            <w:t>משרד הבריאות</w:t>
          </w:r>
        </w:p>
        <w:p w:rsidR="008C0D31" w:rsidRDefault="008C0D31" w:rsidP="009A0330">
          <w:pPr>
            <w:tabs>
              <w:tab w:val="center" w:pos="4153"/>
              <w:tab w:val="right" w:pos="10772"/>
            </w:tabs>
            <w:ind w:left="-1"/>
            <w:jc w:val="both"/>
            <w:rPr>
              <w:rFonts w:ascii="Arial" w:hAnsi="Arial"/>
              <w:color w:val="003266"/>
              <w:rtl/>
            </w:rPr>
          </w:pPr>
          <w:r>
            <w:rPr>
              <w:rFonts w:ascii="Arial" w:hAnsi="Arial"/>
              <w:color w:val="003266"/>
              <w:rtl/>
            </w:rPr>
            <w:t>ת.ד.1176 ירושלים 91010</w:t>
          </w:r>
          <w:r>
            <w:rPr>
              <w:rFonts w:ascii="Arial" w:hAnsi="Arial" w:hint="cs"/>
              <w:color w:val="003266"/>
              <w:rtl/>
            </w:rPr>
            <w:t>02</w:t>
          </w:r>
        </w:p>
        <w:p w:rsidR="008C0D31" w:rsidRDefault="008C0D31" w:rsidP="009A0330">
          <w:pPr>
            <w:jc w:val="both"/>
            <w:rPr>
              <w:rFonts w:ascii="Arial" w:hAnsi="Arial"/>
              <w:color w:val="003266"/>
              <w:u w:val="single"/>
            </w:rPr>
          </w:pPr>
          <w:r>
            <w:t>call.habriut@moh.health.gov.il</w:t>
          </w:r>
        </w:p>
        <w:p w:rsidR="008C0D31" w:rsidRPr="000C5D05" w:rsidRDefault="008C0D31" w:rsidP="000C5D05">
          <w:pPr>
            <w:tabs>
              <w:tab w:val="center" w:pos="4153"/>
              <w:tab w:val="right" w:pos="10772"/>
            </w:tabs>
            <w:ind w:left="-1"/>
            <w:rPr>
              <w:rFonts w:ascii="Arial" w:hAnsi="Arial"/>
              <w:color w:val="003266"/>
              <w:rtl/>
            </w:rPr>
          </w:pPr>
          <w:r>
            <w:rPr>
              <w:rFonts w:ascii="Arial" w:hAnsi="Arial"/>
              <w:b/>
              <w:bCs/>
              <w:color w:val="003266"/>
              <w:rtl/>
            </w:rPr>
            <w:t>טל:</w:t>
          </w:r>
          <w:r>
            <w:rPr>
              <w:rFonts w:ascii="Arial" w:hAnsi="Arial"/>
              <w:color w:val="003266"/>
              <w:rtl/>
            </w:rPr>
            <w:t xml:space="preserve">  5400*  </w:t>
          </w:r>
          <w:r>
            <w:rPr>
              <w:rFonts w:ascii="Arial" w:hAnsi="Arial"/>
              <w:b/>
              <w:bCs/>
              <w:color w:val="003266"/>
              <w:rtl/>
            </w:rPr>
            <w:t>פקס:</w:t>
          </w:r>
          <w:r>
            <w:rPr>
              <w:rFonts w:ascii="Arial" w:hAnsi="Arial"/>
              <w:color w:val="003266"/>
            </w:rPr>
            <w:t xml:space="preserve"> 02-5655997 </w:t>
          </w:r>
        </w:p>
      </w:tc>
      <w:tc>
        <w:tcPr>
          <w:tcW w:w="1622" w:type="pct"/>
        </w:tcPr>
        <w:p w:rsidR="008C0D31" w:rsidRDefault="00BD28DE" w:rsidP="003A6137">
          <w:pPr>
            <w:ind w:left="688"/>
            <w:rPr>
              <w:rFonts w:ascii="Arial" w:hAnsi="Arial"/>
              <w:color w:val="003266"/>
            </w:rPr>
          </w:pPr>
          <w:r>
            <w:rPr>
              <w:sz w:val="24"/>
              <w:lang w:eastAsia="en-US"/>
            </w:rPr>
            <w:drawing>
              <wp:inline distT="0" distB="0" distL="0" distR="0">
                <wp:extent cx="1266825" cy="638175"/>
                <wp:effectExtent l="0" t="0" r="9525" b="9525"/>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638175"/>
                        </a:xfrm>
                        <a:prstGeom prst="rect">
                          <a:avLst/>
                        </a:prstGeom>
                        <a:noFill/>
                        <a:ln>
                          <a:noFill/>
                        </a:ln>
                      </pic:spPr>
                    </pic:pic>
                  </a:graphicData>
                </a:graphic>
              </wp:inline>
            </w:drawing>
          </w:r>
        </w:p>
      </w:tc>
      <w:tc>
        <w:tcPr>
          <w:tcW w:w="1866" w:type="pct"/>
          <w:hideMark/>
        </w:tcPr>
        <w:p w:rsidR="008C0D31" w:rsidRPr="00FF1711" w:rsidRDefault="008C0D31" w:rsidP="00FF1711">
          <w:pPr>
            <w:contextualSpacing/>
            <w:jc w:val="right"/>
            <w:rPr>
              <w:rFonts w:ascii="Arial" w:hAnsi="Arial"/>
              <w:b/>
              <w:bCs/>
              <w:color w:val="003266"/>
              <w:rtl/>
            </w:rPr>
          </w:pPr>
          <w:r>
            <w:rPr>
              <w:rFonts w:ascii="Arial" w:hAnsi="Arial"/>
              <w:b/>
              <w:bCs/>
              <w:color w:val="003266"/>
            </w:rPr>
            <w:t>Division of Medical Professions</w:t>
          </w:r>
          <w:r>
            <w:rPr>
              <w:rFonts w:ascii="Arial" w:hAnsi="Arial"/>
              <w:b/>
              <w:bCs/>
              <w:color w:val="003266"/>
              <w:rtl/>
            </w:rPr>
            <w:t xml:space="preserve"> </w:t>
          </w:r>
          <w:r>
            <w:rPr>
              <w:rFonts w:ascii="Arial" w:hAnsi="Arial"/>
              <w:b/>
              <w:bCs/>
              <w:color w:val="003266"/>
            </w:rPr>
            <w:t>Ministry of Health</w:t>
          </w:r>
        </w:p>
        <w:p w:rsidR="008C0D31" w:rsidRPr="00FF1711" w:rsidRDefault="008C0D31" w:rsidP="00FF1711">
          <w:pPr>
            <w:tabs>
              <w:tab w:val="center" w:pos="4153"/>
              <w:tab w:val="right" w:pos="10772"/>
            </w:tabs>
            <w:bidi w:val="0"/>
            <w:contextualSpacing/>
            <w:rPr>
              <w:rFonts w:ascii="Arial" w:hAnsi="Arial"/>
              <w:color w:val="003266"/>
              <w:rtl/>
            </w:rPr>
          </w:pPr>
          <w:r>
            <w:rPr>
              <w:rFonts w:ascii="Arial" w:hAnsi="Arial"/>
              <w:color w:val="003266"/>
            </w:rPr>
            <w:t>call.habriut@moh.health.gov.il</w:t>
          </w:r>
        </w:p>
        <w:p w:rsidR="008C0D31" w:rsidRDefault="008C0D31" w:rsidP="00FF1711">
          <w:pPr>
            <w:tabs>
              <w:tab w:val="center" w:pos="4153"/>
              <w:tab w:val="right" w:pos="10772"/>
            </w:tabs>
            <w:bidi w:val="0"/>
            <w:ind w:left="-1"/>
            <w:contextualSpacing/>
            <w:rPr>
              <w:rFonts w:ascii="Arial" w:hAnsi="Arial"/>
              <w:color w:val="003266"/>
            </w:rPr>
          </w:pPr>
          <w:r>
            <w:rPr>
              <w:rFonts w:ascii="Arial" w:hAnsi="Arial"/>
              <w:b/>
              <w:bCs/>
              <w:color w:val="003266"/>
            </w:rPr>
            <w:t>Tel</w:t>
          </w:r>
          <w:r>
            <w:rPr>
              <w:rFonts w:ascii="Arial" w:hAnsi="Arial"/>
              <w:color w:val="003266"/>
            </w:rPr>
            <w:t>: * 5400</w:t>
          </w:r>
          <w:r>
            <w:rPr>
              <w:rFonts w:ascii="Arial" w:hAnsi="Arial"/>
              <w:b/>
              <w:bCs/>
              <w:color w:val="003266"/>
            </w:rPr>
            <w:t xml:space="preserve"> Fax</w:t>
          </w:r>
          <w:r>
            <w:rPr>
              <w:rFonts w:ascii="Arial" w:hAnsi="Arial"/>
              <w:color w:val="003266"/>
            </w:rPr>
            <w:t>: 02-5655997</w:t>
          </w:r>
        </w:p>
        <w:p w:rsidR="008C0D31" w:rsidRDefault="008C0D31" w:rsidP="00FF1711">
          <w:pPr>
            <w:tabs>
              <w:tab w:val="center" w:pos="4153"/>
              <w:tab w:val="right" w:pos="10772"/>
            </w:tabs>
            <w:bidi w:val="0"/>
            <w:ind w:left="-1"/>
            <w:contextualSpacing/>
            <w:rPr>
              <w:rFonts w:ascii="Arial" w:hAnsi="Arial"/>
              <w:color w:val="003266"/>
            </w:rPr>
          </w:pPr>
          <w:r>
            <w:rPr>
              <w:rFonts w:ascii="Arial" w:hAnsi="Arial"/>
              <w:b/>
              <w:bCs/>
              <w:color w:val="003266"/>
            </w:rPr>
            <w:t>39 yrmiahu St</w:t>
          </w:r>
          <w:r>
            <w:rPr>
              <w:rFonts w:ascii="Arial" w:hAnsi="Arial"/>
              <w:color w:val="003266"/>
            </w:rPr>
            <w:t xml:space="preserve">. Jerusalem </w:t>
          </w:r>
        </w:p>
      </w:tc>
    </w:tr>
  </w:tbl>
  <w:p w:rsidR="008C0D31" w:rsidRDefault="008C0D31" w:rsidP="00AA71AB">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44" w:rsidRDefault="00791C4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45A" w:rsidRDefault="0083145A" w:rsidP="0009062B">
      <w:r>
        <w:separator/>
      </w:r>
    </w:p>
  </w:footnote>
  <w:footnote w:type="continuationSeparator" w:id="0">
    <w:p w:rsidR="0083145A" w:rsidRDefault="0083145A" w:rsidP="000906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44" w:rsidRDefault="00791C4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D31" w:rsidRDefault="00BD28DE">
    <w:pPr>
      <w:pStyle w:val="a3"/>
    </w:pPr>
    <w:r>
      <w:rPr>
        <w:noProof/>
        <w:lang w:val="en-US" w:eastAsia="en-US"/>
      </w:rPr>
      <w:drawing>
        <wp:inline distT="0" distB="0" distL="0" distR="0">
          <wp:extent cx="6162675" cy="1609725"/>
          <wp:effectExtent l="0" t="0" r="9525" b="9525"/>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675" cy="16097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C44" w:rsidRDefault="00791C4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03F"/>
    <w:multiLevelType w:val="hybridMultilevel"/>
    <w:tmpl w:val="A0AEB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readOnly" w:formatting="1" w:enforcement="1" w:cryptProviderType="rsaFull" w:cryptAlgorithmClass="hash" w:cryptAlgorithmType="typeAny" w:cryptAlgorithmSid="4" w:cryptSpinCount="100000" w:hash="vW/44Sa4feoomGHXd6tUyjUuxDs=" w:salt="45cc43CP5xlmwHSOgvA7ag=="/>
  <w:defaultTabStop w:val="720"/>
  <w:drawingGridHorizontalSpacing w:val="10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9E9"/>
    <w:rsid w:val="000013A5"/>
    <w:rsid w:val="000227B9"/>
    <w:rsid w:val="00043210"/>
    <w:rsid w:val="000451AC"/>
    <w:rsid w:val="00045FA8"/>
    <w:rsid w:val="0009062B"/>
    <w:rsid w:val="000C5D05"/>
    <w:rsid w:val="001230FA"/>
    <w:rsid w:val="00151CBC"/>
    <w:rsid w:val="00170E6C"/>
    <w:rsid w:val="0019133D"/>
    <w:rsid w:val="001A5DAB"/>
    <w:rsid w:val="001C4DE1"/>
    <w:rsid w:val="001D143E"/>
    <w:rsid w:val="002308E8"/>
    <w:rsid w:val="002504E5"/>
    <w:rsid w:val="002719C6"/>
    <w:rsid w:val="00293294"/>
    <w:rsid w:val="00297DCC"/>
    <w:rsid w:val="002B0BE1"/>
    <w:rsid w:val="002D316A"/>
    <w:rsid w:val="002E0E92"/>
    <w:rsid w:val="002E25EA"/>
    <w:rsid w:val="00304664"/>
    <w:rsid w:val="00376499"/>
    <w:rsid w:val="00396B68"/>
    <w:rsid w:val="003A3CB4"/>
    <w:rsid w:val="003A6137"/>
    <w:rsid w:val="003B5869"/>
    <w:rsid w:val="003E5965"/>
    <w:rsid w:val="003E7E5C"/>
    <w:rsid w:val="004251D7"/>
    <w:rsid w:val="00430A76"/>
    <w:rsid w:val="004344D8"/>
    <w:rsid w:val="00452625"/>
    <w:rsid w:val="004B4077"/>
    <w:rsid w:val="0050689D"/>
    <w:rsid w:val="00530ADA"/>
    <w:rsid w:val="0054658E"/>
    <w:rsid w:val="005A34C2"/>
    <w:rsid w:val="005C259A"/>
    <w:rsid w:val="005D573B"/>
    <w:rsid w:val="005D65E3"/>
    <w:rsid w:val="00602B89"/>
    <w:rsid w:val="00625836"/>
    <w:rsid w:val="00655E9C"/>
    <w:rsid w:val="00664A55"/>
    <w:rsid w:val="006708E4"/>
    <w:rsid w:val="006A512A"/>
    <w:rsid w:val="006A69E4"/>
    <w:rsid w:val="006D081B"/>
    <w:rsid w:val="007026AE"/>
    <w:rsid w:val="00715BD3"/>
    <w:rsid w:val="00772F9A"/>
    <w:rsid w:val="00772FE1"/>
    <w:rsid w:val="0077616D"/>
    <w:rsid w:val="007772D1"/>
    <w:rsid w:val="00791C44"/>
    <w:rsid w:val="00794473"/>
    <w:rsid w:val="007A2503"/>
    <w:rsid w:val="00821277"/>
    <w:rsid w:val="0083145A"/>
    <w:rsid w:val="008414D9"/>
    <w:rsid w:val="00844443"/>
    <w:rsid w:val="00857F4C"/>
    <w:rsid w:val="0086460D"/>
    <w:rsid w:val="008755B9"/>
    <w:rsid w:val="008B2022"/>
    <w:rsid w:val="008B3D39"/>
    <w:rsid w:val="008B60DE"/>
    <w:rsid w:val="008C0D31"/>
    <w:rsid w:val="008E08A4"/>
    <w:rsid w:val="008E3920"/>
    <w:rsid w:val="00902B26"/>
    <w:rsid w:val="00911AA6"/>
    <w:rsid w:val="00927FC0"/>
    <w:rsid w:val="00932F9F"/>
    <w:rsid w:val="00962BB5"/>
    <w:rsid w:val="00993EA4"/>
    <w:rsid w:val="009A0330"/>
    <w:rsid w:val="009A1606"/>
    <w:rsid w:val="009D4C78"/>
    <w:rsid w:val="009E5496"/>
    <w:rsid w:val="009E70DD"/>
    <w:rsid w:val="00A07DE8"/>
    <w:rsid w:val="00A202E9"/>
    <w:rsid w:val="00A32214"/>
    <w:rsid w:val="00A5248F"/>
    <w:rsid w:val="00A72C9A"/>
    <w:rsid w:val="00A82B68"/>
    <w:rsid w:val="00AA4EE7"/>
    <w:rsid w:val="00AA71AB"/>
    <w:rsid w:val="00AB2A7D"/>
    <w:rsid w:val="00AD4EB3"/>
    <w:rsid w:val="00AD59A2"/>
    <w:rsid w:val="00AE375C"/>
    <w:rsid w:val="00AF437D"/>
    <w:rsid w:val="00AF6E25"/>
    <w:rsid w:val="00B059F9"/>
    <w:rsid w:val="00B11EC8"/>
    <w:rsid w:val="00B242C6"/>
    <w:rsid w:val="00B338CC"/>
    <w:rsid w:val="00B40D21"/>
    <w:rsid w:val="00B9685F"/>
    <w:rsid w:val="00B979E9"/>
    <w:rsid w:val="00BD28DE"/>
    <w:rsid w:val="00BD5007"/>
    <w:rsid w:val="00BD7510"/>
    <w:rsid w:val="00C04D40"/>
    <w:rsid w:val="00C14FD4"/>
    <w:rsid w:val="00C41201"/>
    <w:rsid w:val="00C803C6"/>
    <w:rsid w:val="00C82EB2"/>
    <w:rsid w:val="00CF2C05"/>
    <w:rsid w:val="00D12404"/>
    <w:rsid w:val="00D3772E"/>
    <w:rsid w:val="00E445AC"/>
    <w:rsid w:val="00E9680A"/>
    <w:rsid w:val="00EA47FF"/>
    <w:rsid w:val="00EB1CA4"/>
    <w:rsid w:val="00EB1D4A"/>
    <w:rsid w:val="00EE5EE2"/>
    <w:rsid w:val="00EF2364"/>
    <w:rsid w:val="00F34980"/>
    <w:rsid w:val="00F516E4"/>
    <w:rsid w:val="00F60573"/>
    <w:rsid w:val="00FB3121"/>
    <w:rsid w:val="00FD28A5"/>
    <w:rsid w:val="00FF17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1D7"/>
    <w:pPr>
      <w:bidi/>
    </w:pPr>
    <w:rPr>
      <w:rFonts w:ascii="Times New Roman" w:eastAsia="Times New Roman" w:hAnsi="Times New Roman" w:cs="David"/>
      <w:noProof/>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pPr>
    <w:rPr>
      <w:rFonts w:ascii="Calibri" w:eastAsia="Calibri" w:hAnsi="Calibri" w:cs="Times New Roman"/>
      <w:noProof w:val="0"/>
      <w:szCs w:val="20"/>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pPr>
    <w:rPr>
      <w:rFonts w:ascii="Calibri" w:eastAsia="Calibri" w:hAnsi="Calibri" w:cs="Times New Roman"/>
      <w:noProof w:val="0"/>
      <w:szCs w:val="20"/>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EB1D4A"/>
    <w:rPr>
      <w:rFonts w:ascii="Tahoma" w:eastAsia="Calibri" w:hAnsi="Tahoma" w:cs="Times New Roman"/>
      <w:noProof w:val="0"/>
      <w:sz w:val="16"/>
      <w:szCs w:val="16"/>
      <w:lang w:val="x-none" w:eastAsia="x-none"/>
    </w:rPr>
  </w:style>
  <w:style w:type="character" w:customStyle="1" w:styleId="a8">
    <w:name w:val="טקסט בלונים תו"/>
    <w:link w:val="a7"/>
    <w:uiPriority w:val="99"/>
    <w:semiHidden/>
    <w:rsid w:val="00EB1D4A"/>
    <w:rPr>
      <w:rFonts w:ascii="Tahoma" w:hAnsi="Tahoma" w:cs="Tahoma"/>
      <w:sz w:val="16"/>
      <w:szCs w:val="16"/>
    </w:rPr>
  </w:style>
  <w:style w:type="paragraph" w:styleId="a9">
    <w:name w:val="List Paragraph"/>
    <w:basedOn w:val="a"/>
    <w:uiPriority w:val="34"/>
    <w:qFormat/>
    <w:rsid w:val="004251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1D7"/>
    <w:pPr>
      <w:bidi/>
    </w:pPr>
    <w:rPr>
      <w:rFonts w:ascii="Times New Roman" w:eastAsia="Times New Roman" w:hAnsi="Times New Roman" w:cs="David"/>
      <w:noProof/>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pPr>
    <w:rPr>
      <w:rFonts w:ascii="Calibri" w:eastAsia="Calibri" w:hAnsi="Calibri" w:cs="Times New Roman"/>
      <w:noProof w:val="0"/>
      <w:szCs w:val="20"/>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pPr>
    <w:rPr>
      <w:rFonts w:ascii="Calibri" w:eastAsia="Calibri" w:hAnsi="Calibri" w:cs="Times New Roman"/>
      <w:noProof w:val="0"/>
      <w:szCs w:val="20"/>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EB1D4A"/>
    <w:rPr>
      <w:rFonts w:ascii="Tahoma" w:eastAsia="Calibri" w:hAnsi="Tahoma" w:cs="Times New Roman"/>
      <w:noProof w:val="0"/>
      <w:sz w:val="16"/>
      <w:szCs w:val="16"/>
      <w:lang w:val="x-none" w:eastAsia="x-none"/>
    </w:rPr>
  </w:style>
  <w:style w:type="character" w:customStyle="1" w:styleId="a8">
    <w:name w:val="טקסט בלונים תו"/>
    <w:link w:val="a7"/>
    <w:uiPriority w:val="99"/>
    <w:semiHidden/>
    <w:rsid w:val="00EB1D4A"/>
    <w:rPr>
      <w:rFonts w:ascii="Tahoma" w:hAnsi="Tahoma" w:cs="Tahoma"/>
      <w:sz w:val="16"/>
      <w:szCs w:val="16"/>
    </w:rPr>
  </w:style>
  <w:style w:type="paragraph" w:styleId="a9">
    <w:name w:val="List Paragraph"/>
    <w:basedOn w:val="a"/>
    <w:uiPriority w:val="34"/>
    <w:qFormat/>
    <w:rsid w:val="00425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30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ran.saban\Desktop\&#1500;&#1493;&#1490;&#149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רישוי מקצועות רפואים - מקצועות רפואה" ma:contentTypeID="0x0101006295B2BB7C76AE4F9A31D27C8947EBBBEA00908308A241D05A458C322C0930C40BBE" ma:contentTypeVersion="5" ma:contentTypeDescription="צור מסמך חדש." ma:contentTypeScope="" ma:versionID="cfc16905a35fa810bf130dc05de17ecc">
  <xsd:schema xmlns:xsd="http://www.w3.org/2001/XMLSchema" xmlns:xs="http://www.w3.org/2001/XMLSchema" xmlns:p="http://schemas.microsoft.com/office/2006/metadata/properties" xmlns:ns1="b2777e8a-89a9-4401-8efd-f2787ffefdf8" xmlns:ns2="5E8523AB-AA90-4316-A1AA-60B2EAA3DCBB" targetNamespace="http://schemas.microsoft.com/office/2006/metadata/properties" ma:root="true" ma:fieldsID="a56493ccf421118aac25b17f536d15d0" ns1:_="" ns2:_="">
    <xsd:import namespace="b2777e8a-89a9-4401-8efd-f2787ffefdf8"/>
    <xsd:import namespace="5E8523AB-AA90-4316-A1AA-60B2EAA3DCBB"/>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DocumentSource" minOccurs="0"/>
                <xsd:element ref="ns1:SDLastSigningDate" minOccurs="0"/>
                <xsd:element ref="ns1:SDNumOfSignatures" minOccurs="0"/>
                <xsd:element ref="ns1:SDSignersLogins" minOccurs="0"/>
                <xsd:element ref="ns2:mail_in_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77e8a-89a9-4401-8efd-f2787ffefdf8" elementFormDefault="qualified">
    <xsd:import namespace="http://schemas.microsoft.com/office/2006/documentManagement/types"/>
    <xsd:import namespace="http://schemas.microsoft.com/office/infopath/2007/PartnerControls"/>
    <xsd:element name="AutoNumber" ma:index="0" nillable="true" ma:displayName="סימוכין" ma:indexed="true" ma:internalName="AutoNumber">
      <xsd:simpleType>
        <xsd:restriction base="dms:Text"/>
      </xsd:simpleType>
    </xsd:element>
    <xsd:element name="SDCategories" ma:index="1" nillable="true" ma:displayName="נושאים" ma:internalName="SDCategories" ma:readOnly="false">
      <xsd:simpleType>
        <xsd:restriction base="dms:Note"/>
      </xsd:simpleType>
    </xsd:element>
    <xsd:element name="SDCategoryID" ma:index="2" nillable="true" ma:displayName="מזהה נושא" ma:indexed="true" ma:internalName="SDCategoryID">
      <xsd:simpleType>
        <xsd:restriction base="dms:Text"/>
      </xsd:simpleType>
    </xsd:element>
    <xsd:element name="SDAuthor" ma:index="3" nillable="true" ma:displayName="מחבר" ma:indexed="true" ma:internalName="SDAuthor">
      <xsd:simpleType>
        <xsd:restriction base="dms:Text"/>
      </xsd:simpleType>
    </xsd:element>
    <xsd:element name="SDDocDate" ma:index="4" nillable="true" ma:displayName="תאריך המסמך" ma:indexed="true"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1" nillable="true" ma:displayName="SDLastSigningDate" ma:internalName="SDLastSigningDate">
      <xsd:simpleType>
        <xsd:restriction base="dms:DateTime"/>
      </xsd:simpleType>
    </xsd:element>
    <xsd:element name="SDNumOfSignatures" ma:index="12" nillable="true" ma:displayName="SDNumOfSignatures" ma:internalName="SDNumOfSignatures">
      <xsd:simpleType>
        <xsd:restriction base="dms:Number"/>
      </xsd:simpleType>
    </xsd:element>
    <xsd:element name="SDSignersLogins" ma:index="13" nillable="true" ma:displayName="SDSignersLogins" ma:internalName="SDSignersLogin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523AB-AA90-4316-A1AA-60B2EAA3DCBB" elementFormDefault="qualified">
    <xsd:import namespace="http://schemas.microsoft.com/office/2006/documentManagement/types"/>
    <xsd:import namespace="http://schemas.microsoft.com/office/infopath/2007/PartnerControls"/>
    <xsd:element name="mail_in_out" ma:index="14" nillable="true" ma:displayName="דואר נכנס יוצא" ma:default="דואר יוצא" ma:description="תקציבים" ma:format="Dropdown" ma:internalName="mail_in_out">
      <xsd:simpleType>
        <xsd:restriction base="dms:Choice">
          <xsd:enumeration value="דואר נכנס"/>
          <xsd:enumeration value="דואר יוצא"/>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DOriginalID xmlns="b2777e8a-89a9-4401-8efd-f2787ffefdf8" xsi:nil="true"/>
    <SDAuthor xmlns="b2777e8a-89a9-4401-8efd-f2787ffefdf8">גיל נרגסי</SDAuthor>
    <SDCategories xmlns="b2777e8a-89a9-4401-8efd-f2787ffefdf8">:מגדלים 7:רישוי מקצועות רפואיים:סטנסלים:אופטומטריה;#</SDCategories>
    <SDImportance xmlns="b2777e8a-89a9-4401-8efd-f2787ffefdf8">0</SDImportance>
    <SDLastSigningDate xmlns="b2777e8a-89a9-4401-8efd-f2787ffefdf8" xsi:nil="true"/>
    <SDAsmachta xmlns="b2777e8a-89a9-4401-8efd-f2787ffefdf8" xsi:nil="true"/>
    <SDOfflineTo xmlns="b2777e8a-89a9-4401-8efd-f2787ffefdf8" xsi:nil="true"/>
    <SDDocumentSource xmlns="b2777e8a-89a9-4401-8efd-f2787ffefdf8">SDNewFile</SDDocumentSource>
    <AutoNumber xmlns="b2777e8a-89a9-4401-8efd-f2787ffefdf8">11347217</AutoNumber>
    <SDCategoryID xmlns="b2777e8a-89a9-4401-8efd-f2787ffefdf8">0a438053300c;#</SDCategoryID>
    <SDDocDate xmlns="b2777e8a-89a9-4401-8efd-f2787ffefdf8">2017-01-28T23:00:00+00:00</SDDocDate>
    <SDNumOfSignatures xmlns="b2777e8a-89a9-4401-8efd-f2787ffefdf8" xsi:nil="true"/>
    <SDSignersLogins xmlns="b2777e8a-89a9-4401-8efd-f2787ffefdf8" xsi:nil="true"/>
    <mail_in_out xmlns="5E8523AB-AA90-4316-A1AA-60B2EAA3DCBB">דואר יוצא</mail_in_out>
    <SDHebDate xmlns="b2777e8a-89a9-4401-8efd-f2787ffefdf8">ב' בשבט, התשע"ז</SDHebDate>
  </documentManagement>
</p:properties>
</file>

<file path=customXml/itemProps1.xml><?xml version="1.0" encoding="utf-8"?>
<ds:datastoreItem xmlns:ds="http://schemas.openxmlformats.org/officeDocument/2006/customXml" ds:itemID="{40A9AD9E-2E70-41E0-8E9B-DA506048435C}">
  <ds:schemaRefs>
    <ds:schemaRef ds:uri="http://schemas.microsoft.com/sharepoint/v3/contenttype/forms"/>
  </ds:schemaRefs>
</ds:datastoreItem>
</file>

<file path=customXml/itemProps2.xml><?xml version="1.0" encoding="utf-8"?>
<ds:datastoreItem xmlns:ds="http://schemas.openxmlformats.org/officeDocument/2006/customXml" ds:itemID="{811526C1-65DB-458D-A521-587F91D8A398}">
  <ds:schemaRefs>
    <ds:schemaRef ds:uri="http://schemas.microsoft.com/office/2006/metadata/longProperties"/>
  </ds:schemaRefs>
</ds:datastoreItem>
</file>

<file path=customXml/itemProps3.xml><?xml version="1.0" encoding="utf-8"?>
<ds:datastoreItem xmlns:ds="http://schemas.openxmlformats.org/officeDocument/2006/customXml" ds:itemID="{2E2153EB-4437-4931-9104-D454BCEB3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77e8a-89a9-4401-8efd-f2787ffefdf8"/>
    <ds:schemaRef ds:uri="5E8523AB-AA90-4316-A1AA-60B2EAA3D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E86F8-A137-44A3-A47F-212A4CC8B2F3}">
  <ds:schemaRefs>
    <ds:schemaRef ds:uri="http://schemas.microsoft.com/office/infopath/2007/PartnerControl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5E8523AB-AA90-4316-A1AA-60B2EAA3DCBB"/>
    <ds:schemaRef ds:uri="b2777e8a-89a9-4401-8efd-f2787ffefdf8"/>
    <ds:schemaRef ds:uri="http://purl.org/dc/terms/"/>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1</Pages>
  <Words>250</Words>
  <Characters>1253</Characters>
  <Application>Microsoft Office Word</Application>
  <DocSecurity>8</DocSecurity>
  <Lines>10</Lines>
  <Paragraphs>2</Paragraphs>
  <ScaleCrop>false</ScaleCrop>
  <HeadingPairs>
    <vt:vector size="2" baseType="variant">
      <vt:variant>
        <vt:lpstr>שם</vt:lpstr>
      </vt:variant>
      <vt:variant>
        <vt:i4>1</vt:i4>
      </vt:variant>
    </vt:vector>
  </HeadingPairs>
  <TitlesOfParts>
    <vt:vector size="1" baseType="lpstr">
      <vt:lpstr>שירלי אמיר מ/ 48470 לימוד אורטופטיקה</vt:lpstr>
    </vt:vector>
  </TitlesOfParts>
  <Company>Health.gov.il</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שירלי אמיר מ/ 48470 לימוד אורטופטיקה</dc:title>
  <dc:creator>מורן סבן</dc:creator>
  <cp:lastModifiedBy>ענת אילוז עו'ד</cp:lastModifiedBy>
  <cp:revision>5</cp:revision>
  <cp:lastPrinted>2017-01-29T05:58:00Z</cp:lastPrinted>
  <dcterms:created xsi:type="dcterms:W3CDTF">2017-09-19T05:30:00Z</dcterms:created>
  <dcterms:modified xsi:type="dcterms:W3CDTF">2017-09-19T07:01:00Z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y fmtid="{D5CDD505-2E9C-101B-9397-08002B2CF9AE}" pid="3" name="ContentTypeId">
    <vt:lpwstr>0x0101006295B2BB7C76AE4F9A31D27C8947EBBBEA00908308A241D05A458C322C0930C40BBE</vt:lpwstr>
  </property>
</Properties>
</file>