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C7D5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בניסן,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11T0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C7D5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1" w:name="num"/>
      <w:bookmarkEnd w:id="1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C7D5F">
            <w:rPr>
              <w:rFonts w:cs="David" w:hint="cs"/>
              <w:szCs w:val="24"/>
              <w:rtl/>
            </w:rPr>
            <w:t>49623418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265807" w:rsidP="0026580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612121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65807" w:rsidRPr="00AB2052" w:rsidRDefault="00AB268B" w:rsidP="0026580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16098D" w:rsidRPr="00AB2052" w:rsidRDefault="00BF6EB2" w:rsidP="00AB2052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sdt>
        <w:sdtPr>
          <w:rPr>
            <w:rFonts w:cs="Narkisim"/>
            <w:sz w:val="26"/>
            <w:szCs w:val="26"/>
            <w:rtl/>
          </w:rPr>
          <w:alias w:val="שם העיר"/>
          <w:tag w:val="ReporterCityDesc"/>
          <w:id w:val="733279748"/>
          <w:placeholder>
            <w:docPart w:val="C5E43DE6B98E495DBA730619D35CDF7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CityDesc[1]" w:storeItemID="{B4E39FF6-2951-41D4-9826-186090D83EC1}"/>
          <w:text/>
        </w:sdtPr>
        <w:sdtEndPr/>
        <w:sdtContent>
          <w:r w:rsidR="00715321" w:rsidRPr="00AB2052">
            <w:rPr>
              <w:rStyle w:val="a9"/>
              <w:rFonts w:hint="cs"/>
              <w:sz w:val="26"/>
              <w:szCs w:val="26"/>
              <w:rtl/>
            </w:rPr>
            <w:t xml:space="preserve"> </w:t>
          </w:r>
        </w:sdtContent>
      </w:sdt>
      <w:r w:rsidR="002170C1" w:rsidRPr="00AB2052">
        <w:rPr>
          <w:rFonts w:cs="Narkisim" w:hint="cs"/>
          <w:sz w:val="26"/>
          <w:szCs w:val="26"/>
          <w:rtl/>
        </w:rPr>
        <w:t xml:space="preserve"> </w:t>
      </w:r>
    </w:p>
    <w:p w:rsidR="0016098D" w:rsidRPr="00AB2052" w:rsidRDefault="0016098D" w:rsidP="002170C1">
      <w:pPr>
        <w:spacing w:after="0" w:line="240" w:lineRule="auto"/>
        <w:jc w:val="both"/>
        <w:rPr>
          <w:rFonts w:cs="Narkisim"/>
          <w:sz w:val="26"/>
          <w:szCs w:val="26"/>
          <w:u w:val="single"/>
          <w:rtl/>
        </w:rPr>
      </w:pPr>
      <w:r w:rsidRPr="00AB2052">
        <w:rPr>
          <w:rFonts w:cs="Narkisim"/>
          <w:sz w:val="26"/>
          <w:szCs w:val="26"/>
          <w:rtl/>
        </w:rPr>
        <w:t>הנדון:</w:t>
      </w:r>
      <w:r w:rsidRPr="00AB2052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C7D5F" w:rsidRPr="00AB2052">
            <w:rPr>
              <w:rFonts w:cs="Narkisim" w:hint="cs"/>
              <w:sz w:val="26"/>
              <w:szCs w:val="26"/>
              <w:u w:val="single"/>
              <w:rtl/>
            </w:rPr>
            <w:t>בקשה לקבלת מידע במסגרת חוק חופש המידע – דוחות משטרה</w:t>
          </w:r>
          <w:r w:rsidR="005C3B51">
            <w:rPr>
              <w:rFonts w:cs="Narkisim" w:hint="cs"/>
              <w:sz w:val="26"/>
              <w:szCs w:val="26"/>
              <w:u w:val="single"/>
              <w:rtl/>
            </w:rPr>
            <w:t xml:space="preserve"> וחניה</w:t>
          </w:r>
          <w:r w:rsidR="008C7D5F" w:rsidRPr="00AB2052">
            <w:rPr>
              <w:rFonts w:cs="Narkisim" w:hint="cs"/>
              <w:sz w:val="26"/>
              <w:szCs w:val="26"/>
              <w:u w:val="single"/>
              <w:rtl/>
            </w:rPr>
            <w:t xml:space="preserve"> לרכבי המשרד</w:t>
          </w:r>
        </w:sdtContent>
      </w:sdt>
    </w:p>
    <w:p w:rsidR="0016098D" w:rsidRPr="00AB2052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265807" w:rsidRPr="00AB2052" w:rsidRDefault="006C7239" w:rsidP="0067535E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B2052">
        <w:rPr>
          <w:rFonts w:cs="Narkisim" w:hint="cs"/>
          <w:sz w:val="26"/>
          <w:szCs w:val="26"/>
          <w:rtl/>
        </w:rPr>
        <w:t xml:space="preserve">במענה לפנייתך בנושא הנדון, </w:t>
      </w:r>
      <w:r w:rsidR="00265807" w:rsidRPr="00AB2052">
        <w:rPr>
          <w:rFonts w:cs="Narkisim"/>
          <w:sz w:val="26"/>
          <w:szCs w:val="26"/>
          <w:rtl/>
        </w:rPr>
        <w:t xml:space="preserve">מצ"ב קובץ ריכוז </w:t>
      </w:r>
      <w:r w:rsidR="00D42CEB" w:rsidRPr="00AB2052">
        <w:rPr>
          <w:rFonts w:cs="Narkisim" w:hint="cs"/>
          <w:sz w:val="26"/>
          <w:szCs w:val="26"/>
          <w:rtl/>
        </w:rPr>
        <w:t>ה</w:t>
      </w:r>
      <w:r w:rsidR="00265807" w:rsidRPr="00AB2052">
        <w:rPr>
          <w:rFonts w:cs="Narkisim"/>
          <w:sz w:val="26"/>
          <w:szCs w:val="26"/>
          <w:rtl/>
        </w:rPr>
        <w:t>דוחות לשנים 2016-2017</w:t>
      </w:r>
      <w:r w:rsidRPr="00AB2052">
        <w:rPr>
          <w:rFonts w:cs="Narkisim" w:hint="cs"/>
          <w:sz w:val="26"/>
          <w:szCs w:val="26"/>
          <w:rtl/>
        </w:rPr>
        <w:t xml:space="preserve"> אשר הועברו אלינו ע"י מנהל תחבורה ארצי.</w:t>
      </w:r>
    </w:p>
    <w:p w:rsidR="00AB2052" w:rsidRPr="00AB2052" w:rsidRDefault="00AB2052" w:rsidP="0091391C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D42CEB" w:rsidRPr="00AB2052" w:rsidRDefault="00D42CEB" w:rsidP="0091391C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B2052">
        <w:rPr>
          <w:rFonts w:cs="Narkisim" w:hint="cs"/>
          <w:sz w:val="26"/>
          <w:szCs w:val="26"/>
          <w:rtl/>
        </w:rPr>
        <w:t>בקובץ מפורט</w:t>
      </w:r>
      <w:r w:rsidR="0067535E">
        <w:rPr>
          <w:rFonts w:cs="Narkisim" w:hint="cs"/>
          <w:sz w:val="26"/>
          <w:szCs w:val="26"/>
          <w:rtl/>
        </w:rPr>
        <w:t>ים דוחות עירייה ודוחות משטרה מפולחים לפי</w:t>
      </w:r>
      <w:r w:rsidRPr="00AB2052">
        <w:rPr>
          <w:rFonts w:cs="Narkisim" w:hint="cs"/>
          <w:sz w:val="26"/>
          <w:szCs w:val="26"/>
          <w:rtl/>
        </w:rPr>
        <w:t xml:space="preserve"> תאריך הדוח, מקום העבירה, סכום הקנס, והאם הוגש ערר.</w:t>
      </w:r>
    </w:p>
    <w:p w:rsidR="00D42CEB" w:rsidRPr="00AB2052" w:rsidRDefault="00D42CEB" w:rsidP="0091391C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D42CEB" w:rsidRPr="00AB2052" w:rsidRDefault="00D42CEB" w:rsidP="0091391C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B2052">
        <w:rPr>
          <w:rFonts w:cs="Narkisim" w:hint="cs"/>
          <w:sz w:val="26"/>
          <w:szCs w:val="26"/>
          <w:rtl/>
        </w:rPr>
        <w:t>שם הנהג, תפקידו ומספר הרכב, לא נמסרים מטעמים של פגיעה בפרטיות כמצוי</w:t>
      </w:r>
      <w:r w:rsidR="00E52EA0">
        <w:rPr>
          <w:rFonts w:cs="Narkisim" w:hint="cs"/>
          <w:sz w:val="26"/>
          <w:szCs w:val="26"/>
          <w:rtl/>
        </w:rPr>
        <w:t>ן בסעיף 9(א)(3) לחוק חופש המידע ובהתאם להנחיית היחידה הממשלתית.</w:t>
      </w:r>
    </w:p>
    <w:p w:rsidR="00D42CEB" w:rsidRPr="00AB2052" w:rsidRDefault="00D42CEB" w:rsidP="0091391C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D42CEB" w:rsidRDefault="00D42CEB" w:rsidP="0091391C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B2052">
        <w:rPr>
          <w:rFonts w:cs="Narkisim"/>
          <w:sz w:val="26"/>
          <w:szCs w:val="26"/>
          <w:rtl/>
        </w:rPr>
        <w:t>תוצאות הליך ההשגה על הדוח לרבות סכומים ששולמו בפועל</w:t>
      </w:r>
      <w:r w:rsidRPr="00AB2052">
        <w:rPr>
          <w:rFonts w:cs="Narkisim" w:hint="cs"/>
          <w:sz w:val="26"/>
          <w:szCs w:val="26"/>
          <w:rtl/>
        </w:rPr>
        <w:t xml:space="preserve"> </w:t>
      </w:r>
      <w:r w:rsidRPr="00AB2052">
        <w:rPr>
          <w:rFonts w:cs="Narkisim"/>
          <w:sz w:val="26"/>
          <w:szCs w:val="26"/>
          <w:rtl/>
        </w:rPr>
        <w:t>–</w:t>
      </w:r>
      <w:r w:rsidRPr="00AB2052">
        <w:rPr>
          <w:rFonts w:cs="Narkisim" w:hint="cs"/>
          <w:sz w:val="26"/>
          <w:szCs w:val="26"/>
          <w:rtl/>
        </w:rPr>
        <w:t xml:space="preserve"> מידע זה לא קיים במשרד. </w:t>
      </w:r>
      <w:r w:rsidRPr="00AB2052">
        <w:rPr>
          <w:rFonts w:cs="Narkisim"/>
          <w:sz w:val="26"/>
          <w:szCs w:val="26"/>
          <w:rtl/>
        </w:rPr>
        <w:t xml:space="preserve">נהג </w:t>
      </w:r>
      <w:r w:rsidR="003A7CCA" w:rsidRPr="00AB2052">
        <w:rPr>
          <w:rFonts w:cs="Narkisim" w:hint="cs"/>
          <w:sz w:val="26"/>
          <w:szCs w:val="26"/>
          <w:rtl/>
        </w:rPr>
        <w:t>א</w:t>
      </w:r>
      <w:r w:rsidRPr="00AB2052">
        <w:rPr>
          <w:rFonts w:cs="Narkisim"/>
          <w:sz w:val="26"/>
          <w:szCs w:val="26"/>
          <w:rtl/>
        </w:rPr>
        <w:t>ש</w:t>
      </w:r>
      <w:r w:rsidR="003A7CCA" w:rsidRPr="00AB2052">
        <w:rPr>
          <w:rFonts w:cs="Narkisim" w:hint="cs"/>
          <w:sz w:val="26"/>
          <w:szCs w:val="26"/>
          <w:rtl/>
        </w:rPr>
        <w:t xml:space="preserve">ר </w:t>
      </w:r>
      <w:r w:rsidRPr="00AB2052">
        <w:rPr>
          <w:rFonts w:cs="Narkisim"/>
          <w:sz w:val="26"/>
          <w:szCs w:val="26"/>
          <w:rtl/>
        </w:rPr>
        <w:t xml:space="preserve">קיבל דוח </w:t>
      </w:r>
      <w:r w:rsidR="003A7CCA" w:rsidRPr="00AB2052">
        <w:rPr>
          <w:rFonts w:cs="Narkisim" w:hint="cs"/>
          <w:sz w:val="26"/>
          <w:szCs w:val="26"/>
          <w:rtl/>
        </w:rPr>
        <w:t>ו</w:t>
      </w:r>
      <w:r w:rsidRPr="00AB2052">
        <w:rPr>
          <w:rFonts w:cs="Narkisim"/>
          <w:sz w:val="26"/>
          <w:szCs w:val="26"/>
          <w:rtl/>
        </w:rPr>
        <w:t>מגיש עצמאית ערר או בקשה להישפט</w:t>
      </w:r>
      <w:r w:rsidR="003A7CCA" w:rsidRPr="00AB2052">
        <w:rPr>
          <w:rFonts w:cs="Narkisim" w:hint="cs"/>
          <w:sz w:val="26"/>
          <w:szCs w:val="26"/>
          <w:rtl/>
        </w:rPr>
        <w:t>, הדוח מוסב</w:t>
      </w:r>
      <w:r w:rsidRPr="00AB2052">
        <w:rPr>
          <w:rFonts w:cs="Narkisim"/>
          <w:sz w:val="26"/>
          <w:szCs w:val="26"/>
          <w:rtl/>
        </w:rPr>
        <w:t xml:space="preserve"> אוטומטית על שמו</w:t>
      </w:r>
      <w:r w:rsidR="003A7CCA" w:rsidRPr="00AB2052">
        <w:rPr>
          <w:rFonts w:cs="Narkisim" w:hint="cs"/>
          <w:sz w:val="26"/>
          <w:szCs w:val="26"/>
          <w:rtl/>
        </w:rPr>
        <w:t xml:space="preserve"> ומכאן ההתנהלות היא מולו, כך גם הדיוור אשר</w:t>
      </w:r>
      <w:r w:rsidRPr="00AB2052">
        <w:rPr>
          <w:rFonts w:cs="Narkisim"/>
          <w:sz w:val="26"/>
          <w:szCs w:val="26"/>
          <w:rtl/>
        </w:rPr>
        <w:t xml:space="preserve"> </w:t>
      </w:r>
      <w:r w:rsidR="003A7CCA" w:rsidRPr="00AB2052">
        <w:rPr>
          <w:rFonts w:cs="Narkisim"/>
          <w:sz w:val="26"/>
          <w:szCs w:val="26"/>
          <w:rtl/>
        </w:rPr>
        <w:t>מגיע ישירות אליו ולא עובר דר</w:t>
      </w:r>
      <w:r w:rsidR="003A7CCA" w:rsidRPr="00AB2052">
        <w:rPr>
          <w:rFonts w:cs="Narkisim" w:hint="cs"/>
          <w:sz w:val="26"/>
          <w:szCs w:val="26"/>
          <w:rtl/>
        </w:rPr>
        <w:t>ך המשרד.</w:t>
      </w:r>
      <w:r w:rsidRPr="00AB2052">
        <w:rPr>
          <w:rFonts w:cs="Narkisim"/>
          <w:sz w:val="26"/>
          <w:szCs w:val="26"/>
          <w:rtl/>
        </w:rPr>
        <w:t xml:space="preserve"> </w:t>
      </w:r>
    </w:p>
    <w:p w:rsidR="0067535E" w:rsidRPr="0067535E" w:rsidRDefault="0067535E" w:rsidP="0067535E">
      <w:pPr>
        <w:pStyle w:val="aa"/>
        <w:rPr>
          <w:rFonts w:cs="Narkisim"/>
          <w:sz w:val="26"/>
          <w:szCs w:val="26"/>
        </w:rPr>
      </w:pPr>
      <w:r>
        <w:rPr>
          <w:rFonts w:cs="Narkisim" w:hint="cs"/>
          <w:sz w:val="26"/>
          <w:szCs w:val="26"/>
          <w:rtl/>
        </w:rPr>
        <w:t>משכך לא נוכל להיעתר לבקשתך בסעיף זה לפי סעיף 8(3) לחוק חופש המידע</w:t>
      </w:r>
    </w:p>
    <w:p w:rsidR="00AB2052" w:rsidRPr="00AB2052" w:rsidRDefault="00AB2052" w:rsidP="00AB2052">
      <w:pPr>
        <w:pStyle w:val="aa"/>
        <w:rPr>
          <w:rFonts w:cs="Narkisim"/>
          <w:sz w:val="26"/>
          <w:szCs w:val="26"/>
          <w:rtl/>
        </w:rPr>
      </w:pPr>
    </w:p>
    <w:p w:rsidR="00E52EA0" w:rsidRDefault="003A7CCA" w:rsidP="0091391C">
      <w:pPr>
        <w:pStyle w:val="aa"/>
        <w:numPr>
          <w:ilvl w:val="0"/>
          <w:numId w:val="2"/>
        </w:numPr>
        <w:jc w:val="both"/>
        <w:rPr>
          <w:rFonts w:cs="Narkisim"/>
          <w:sz w:val="26"/>
          <w:szCs w:val="26"/>
        </w:rPr>
      </w:pPr>
      <w:r w:rsidRPr="00E52EA0">
        <w:rPr>
          <w:rFonts w:cs="Narkisim"/>
          <w:sz w:val="26"/>
          <w:szCs w:val="26"/>
          <w:rtl/>
        </w:rPr>
        <w:t>פרטי העבירה כמתואר בדוח</w:t>
      </w:r>
      <w:r w:rsidRPr="00E52EA0">
        <w:rPr>
          <w:rFonts w:cs="Narkisim" w:hint="cs"/>
          <w:sz w:val="26"/>
          <w:szCs w:val="26"/>
          <w:rtl/>
        </w:rPr>
        <w:t xml:space="preserve"> - עד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היום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לא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התבצע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רישום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של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פרטי</w:t>
      </w:r>
      <w:r w:rsidRPr="00E52EA0">
        <w:rPr>
          <w:rFonts w:cs="Narkisim"/>
          <w:sz w:val="26"/>
          <w:szCs w:val="26"/>
          <w:rtl/>
        </w:rPr>
        <w:t xml:space="preserve"> </w:t>
      </w:r>
      <w:r w:rsidRPr="00E52EA0">
        <w:rPr>
          <w:rFonts w:cs="Narkisim" w:hint="cs"/>
          <w:sz w:val="26"/>
          <w:szCs w:val="26"/>
          <w:rtl/>
        </w:rPr>
        <w:t>העבירה</w:t>
      </w:r>
      <w:r w:rsidR="006C0C49" w:rsidRPr="00E52EA0">
        <w:rPr>
          <w:rFonts w:cs="Narkisim" w:hint="cs"/>
          <w:sz w:val="26"/>
          <w:szCs w:val="26"/>
          <w:rtl/>
        </w:rPr>
        <w:t xml:space="preserve"> בקובץ ריכ</w:t>
      </w:r>
      <w:r w:rsidR="00556EB6" w:rsidRPr="00E52EA0">
        <w:rPr>
          <w:rFonts w:cs="Narkisim" w:hint="cs"/>
          <w:sz w:val="26"/>
          <w:szCs w:val="26"/>
          <w:rtl/>
        </w:rPr>
        <w:t>ו</w:t>
      </w:r>
      <w:r w:rsidR="006C0C49" w:rsidRPr="00E52EA0">
        <w:rPr>
          <w:rFonts w:cs="Narkisim" w:hint="cs"/>
          <w:sz w:val="26"/>
          <w:szCs w:val="26"/>
          <w:rtl/>
        </w:rPr>
        <w:t>ז הדוחות.</w:t>
      </w:r>
      <w:r w:rsidRPr="00E52EA0">
        <w:rPr>
          <w:rFonts w:cs="Narkisim"/>
          <w:sz w:val="26"/>
          <w:szCs w:val="26"/>
          <w:rtl/>
        </w:rPr>
        <w:t xml:space="preserve"> </w:t>
      </w:r>
    </w:p>
    <w:p w:rsidR="00556EB6" w:rsidRPr="00E52EA0" w:rsidRDefault="0093167A" w:rsidP="00E52EA0">
      <w:pPr>
        <w:pStyle w:val="aa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מדובר </w:t>
      </w:r>
      <w:proofErr w:type="spellStart"/>
      <w:r>
        <w:rPr>
          <w:rFonts w:cs="Narkisim" w:hint="cs"/>
          <w:sz w:val="26"/>
          <w:szCs w:val="26"/>
          <w:rtl/>
        </w:rPr>
        <w:t>בכ</w:t>
      </w:r>
      <w:proofErr w:type="spellEnd"/>
      <w:r>
        <w:rPr>
          <w:rFonts w:cs="Narkisim" w:hint="cs"/>
          <w:sz w:val="26"/>
          <w:szCs w:val="26"/>
          <w:rtl/>
        </w:rPr>
        <w:t>- 200 דוחות,</w:t>
      </w:r>
      <w:r w:rsidR="00A751A1" w:rsidRPr="00E52EA0">
        <w:rPr>
          <w:rFonts w:cs="Narkisim" w:hint="cs"/>
          <w:sz w:val="26"/>
          <w:szCs w:val="26"/>
          <w:rtl/>
        </w:rPr>
        <w:t xml:space="preserve"> אין מערכת ממוחשבת המרכזת את הנתונ</w:t>
      </w:r>
      <w:r w:rsidR="00923B0A" w:rsidRPr="00E52EA0">
        <w:rPr>
          <w:rFonts w:cs="Narkisim" w:hint="cs"/>
          <w:sz w:val="26"/>
          <w:szCs w:val="26"/>
          <w:rtl/>
        </w:rPr>
        <w:t>י</w:t>
      </w:r>
      <w:r w:rsidR="00A751A1" w:rsidRPr="00E52EA0">
        <w:rPr>
          <w:rFonts w:cs="Narkisim" w:hint="cs"/>
          <w:sz w:val="26"/>
          <w:szCs w:val="26"/>
          <w:rtl/>
        </w:rPr>
        <w:t>ם</w:t>
      </w:r>
      <w:r w:rsidR="0091391C" w:rsidRPr="00E52EA0">
        <w:rPr>
          <w:rFonts w:cs="Narkisim" w:hint="cs"/>
          <w:sz w:val="26"/>
          <w:szCs w:val="26"/>
          <w:rtl/>
        </w:rPr>
        <w:t xml:space="preserve"> ואיסוף ורישום </w:t>
      </w:r>
      <w:r w:rsidR="00A751A1" w:rsidRPr="00E52EA0">
        <w:rPr>
          <w:rFonts w:cs="Narkisim" w:hint="cs"/>
          <w:sz w:val="26"/>
          <w:szCs w:val="26"/>
          <w:rtl/>
        </w:rPr>
        <w:t xml:space="preserve">הנתונים נעשה באופן ידני. </w:t>
      </w:r>
      <w:r w:rsidR="00E52EA0">
        <w:rPr>
          <w:rFonts w:cs="Narkisim" w:hint="cs"/>
          <w:sz w:val="26"/>
          <w:szCs w:val="26"/>
          <w:rtl/>
        </w:rPr>
        <w:t>מ</w:t>
      </w:r>
      <w:r w:rsidR="00A751A1" w:rsidRPr="00E52EA0">
        <w:rPr>
          <w:rFonts w:cs="Narkisim" w:hint="cs"/>
          <w:sz w:val="26"/>
          <w:szCs w:val="26"/>
          <w:rtl/>
        </w:rPr>
        <w:t>בדיקה</w:t>
      </w:r>
      <w:r w:rsidR="00E52EA0">
        <w:rPr>
          <w:rFonts w:cs="Narkisim" w:hint="cs"/>
          <w:sz w:val="26"/>
          <w:szCs w:val="26"/>
          <w:rtl/>
        </w:rPr>
        <w:t xml:space="preserve"> מדגמית שערכנו </w:t>
      </w:r>
      <w:r w:rsidR="003A7CCA" w:rsidRPr="00E52EA0">
        <w:rPr>
          <w:rFonts w:cs="Narkisim" w:hint="cs"/>
          <w:sz w:val="26"/>
          <w:szCs w:val="26"/>
          <w:rtl/>
        </w:rPr>
        <w:t>איסוף</w:t>
      </w:r>
      <w:r w:rsidR="00E52EA0">
        <w:rPr>
          <w:rFonts w:cs="Narkisim" w:hint="cs"/>
          <w:sz w:val="26"/>
          <w:szCs w:val="26"/>
          <w:rtl/>
        </w:rPr>
        <w:t xml:space="preserve"> ובדיקה פרטנית של כל דוח דורש כ- 15 דקות ומשכך ידרשו </w:t>
      </w:r>
      <w:r w:rsidR="00556EB6" w:rsidRPr="00AA6882">
        <w:rPr>
          <w:rFonts w:cs="Narkisim" w:hint="cs"/>
          <w:sz w:val="26"/>
          <w:szCs w:val="26"/>
          <w:rtl/>
        </w:rPr>
        <w:t>כ</w:t>
      </w:r>
      <w:r w:rsidR="00556EB6" w:rsidRPr="00AA6882">
        <w:rPr>
          <w:rFonts w:cs="Narkisim" w:hint="cs"/>
          <w:b/>
          <w:bCs/>
          <w:sz w:val="26"/>
          <w:szCs w:val="26"/>
          <w:rtl/>
        </w:rPr>
        <w:t>-</w:t>
      </w:r>
      <w:r w:rsidR="00556EB6" w:rsidRPr="00AA6882">
        <w:rPr>
          <w:rFonts w:cs="Narkisim" w:hint="cs"/>
          <w:sz w:val="26"/>
          <w:szCs w:val="26"/>
          <w:rtl/>
        </w:rPr>
        <w:t xml:space="preserve"> </w:t>
      </w:r>
      <w:r w:rsidR="00E52EA0" w:rsidRPr="00AA6882">
        <w:rPr>
          <w:rFonts w:cs="Narkisim" w:hint="cs"/>
          <w:sz w:val="26"/>
          <w:szCs w:val="26"/>
          <w:rtl/>
        </w:rPr>
        <w:t>50</w:t>
      </w:r>
      <w:r w:rsidR="00556EB6" w:rsidRPr="00AA6882">
        <w:rPr>
          <w:rFonts w:cs="Narkisim" w:hint="cs"/>
          <w:sz w:val="26"/>
          <w:szCs w:val="26"/>
          <w:rtl/>
        </w:rPr>
        <w:t xml:space="preserve"> </w:t>
      </w:r>
      <w:r w:rsidR="00556EB6" w:rsidRPr="00E52EA0">
        <w:rPr>
          <w:rFonts w:cs="Narkisim" w:hint="cs"/>
          <w:sz w:val="26"/>
          <w:szCs w:val="26"/>
          <w:rtl/>
        </w:rPr>
        <w:t>שעות עבודה לטיפול בבקשה.</w:t>
      </w:r>
    </w:p>
    <w:p w:rsidR="00556EB6" w:rsidRPr="00AB2052" w:rsidRDefault="00B129F0" w:rsidP="00B129F0">
      <w:pPr>
        <w:pStyle w:val="aa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בנסיבות העניין ומכיוון שהועבר כבר מידע חלקי הדבר מהווה הקצאת משאבים בלתי סבירה, ולכן</w:t>
      </w:r>
      <w:r w:rsidR="00556EB6" w:rsidRPr="00AB2052">
        <w:rPr>
          <w:rFonts w:cs="Narkisim" w:hint="cs"/>
          <w:sz w:val="26"/>
          <w:szCs w:val="26"/>
          <w:rtl/>
        </w:rPr>
        <w:t xml:space="preserve"> לא נוכל להיעתר לבקשתך בסעיף זה בהתאם לקבוע בסעיף 8(1) לחוק חופש המידע.</w:t>
      </w:r>
    </w:p>
    <w:p w:rsidR="008220CD" w:rsidRPr="00AB2052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AB2052">
        <w:rPr>
          <w:rFonts w:cs="Narkisim" w:hint="cs"/>
          <w:sz w:val="26"/>
          <w:szCs w:val="26"/>
          <w:rtl/>
        </w:rPr>
        <w:tab/>
      </w:r>
      <w:r w:rsidRPr="00AB2052">
        <w:rPr>
          <w:rFonts w:cs="Narkisim" w:hint="cs"/>
          <w:sz w:val="26"/>
          <w:szCs w:val="26"/>
          <w:rtl/>
        </w:rPr>
        <w:tab/>
      </w:r>
      <w:r w:rsidRPr="00AB2052">
        <w:rPr>
          <w:rFonts w:cs="Narkisim" w:hint="cs"/>
          <w:sz w:val="26"/>
          <w:szCs w:val="26"/>
          <w:rtl/>
        </w:rPr>
        <w:tab/>
      </w:r>
      <w:r w:rsidRPr="00AB2052">
        <w:rPr>
          <w:rFonts w:cs="Narkisim" w:hint="cs"/>
          <w:sz w:val="26"/>
          <w:szCs w:val="26"/>
          <w:rtl/>
        </w:rPr>
        <w:tab/>
      </w:r>
      <w:r w:rsidRPr="00AB2052">
        <w:rPr>
          <w:rFonts w:cs="Narkisim" w:hint="cs"/>
          <w:sz w:val="26"/>
          <w:szCs w:val="26"/>
          <w:rtl/>
        </w:rPr>
        <w:tab/>
      </w:r>
      <w:r w:rsidRPr="00AB2052">
        <w:rPr>
          <w:rFonts w:cs="Narkisim" w:hint="cs"/>
          <w:sz w:val="26"/>
          <w:szCs w:val="26"/>
          <w:rtl/>
        </w:rPr>
        <w:tab/>
      </w:r>
      <w:r w:rsidR="008220CD" w:rsidRPr="00AB2052">
        <w:rPr>
          <w:rFonts w:cs="Narkisim" w:hint="cs"/>
          <w:sz w:val="26"/>
          <w:szCs w:val="26"/>
          <w:rtl/>
        </w:rPr>
        <w:t xml:space="preserve">         </w:t>
      </w:r>
      <w:r w:rsidR="00AB2052">
        <w:rPr>
          <w:rFonts w:cs="Narkisim" w:hint="cs"/>
          <w:sz w:val="26"/>
          <w:szCs w:val="26"/>
          <w:rtl/>
        </w:rPr>
        <w:tab/>
      </w:r>
      <w:r w:rsidR="00AB2052">
        <w:rPr>
          <w:rFonts w:cs="Narkisim" w:hint="cs"/>
          <w:sz w:val="26"/>
          <w:szCs w:val="26"/>
          <w:rtl/>
        </w:rPr>
        <w:tab/>
      </w:r>
      <w:r w:rsidR="008220CD" w:rsidRPr="00AB2052">
        <w:rPr>
          <w:rFonts w:cs="Narkisim" w:hint="cs"/>
          <w:sz w:val="26"/>
          <w:szCs w:val="26"/>
          <w:rtl/>
        </w:rPr>
        <w:t>בכבוד רב</w:t>
      </w:r>
    </w:p>
    <w:p w:rsidR="008220CD" w:rsidRPr="00AB2052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AB2052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proofErr w:type="spellStart"/>
      <w:r w:rsidRPr="00AB2052">
        <w:rPr>
          <w:rFonts w:cs="Narkisim" w:hint="cs"/>
          <w:sz w:val="26"/>
          <w:szCs w:val="26"/>
          <w:rtl/>
        </w:rPr>
        <w:t>ליזי</w:t>
      </w:r>
      <w:proofErr w:type="spellEnd"/>
      <w:r w:rsidRPr="00AB2052">
        <w:rPr>
          <w:rFonts w:cs="Narkisim" w:hint="cs"/>
          <w:sz w:val="26"/>
          <w:szCs w:val="26"/>
          <w:rtl/>
        </w:rPr>
        <w:t xml:space="preserve"> עופר</w:t>
      </w:r>
    </w:p>
    <w:p w:rsidR="008220CD" w:rsidRPr="00AB2052" w:rsidRDefault="00AB2052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מרכזת </w:t>
      </w:r>
      <w:r w:rsidR="008220CD" w:rsidRPr="00AB2052">
        <w:rPr>
          <w:rFonts w:cs="Narkisim" w:hint="cs"/>
          <w:sz w:val="26"/>
          <w:szCs w:val="26"/>
          <w:rtl/>
        </w:rPr>
        <w:t>חוק חופש המידע</w:t>
      </w:r>
    </w:p>
    <w:sectPr w:rsidR="008220CD" w:rsidRPr="00AB2052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1EE" w:rsidRDefault="005731EE" w:rsidP="0009062B">
      <w:pPr>
        <w:spacing w:after="0" w:line="240" w:lineRule="auto"/>
      </w:pPr>
      <w:r>
        <w:separator/>
      </w:r>
    </w:p>
  </w:endnote>
  <w:endnote w:type="continuationSeparator" w:id="0">
    <w:p w:rsidR="005731EE" w:rsidRDefault="005731E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34" w:rsidRDefault="00C0763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proofErr w:type="spellStart"/>
          <w:r>
            <w:rPr>
              <w:rFonts w:ascii="Arial" w:hAnsi="Arial"/>
              <w:b/>
              <w:bCs/>
              <w:color w:val="003266"/>
              <w:rtl/>
            </w:rPr>
            <w:t>מינהל</w:t>
          </w:r>
          <w:proofErr w:type="spellEnd"/>
          <w:r>
            <w:rPr>
              <w:rFonts w:ascii="Arial" w:hAnsi="Arial"/>
              <w:b/>
              <w:bCs/>
              <w:color w:val="003266"/>
              <w:rtl/>
            </w:rPr>
            <w:t xml:space="preserve">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34" w:rsidRDefault="00C076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1EE" w:rsidRDefault="005731EE" w:rsidP="0009062B">
      <w:pPr>
        <w:spacing w:after="0" w:line="240" w:lineRule="auto"/>
      </w:pPr>
      <w:r>
        <w:separator/>
      </w:r>
    </w:p>
  </w:footnote>
  <w:footnote w:type="continuationSeparator" w:id="0">
    <w:p w:rsidR="005731EE" w:rsidRDefault="005731E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34" w:rsidRDefault="00C076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634" w:rsidRDefault="00C076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51FE4"/>
    <w:multiLevelType w:val="hybridMultilevel"/>
    <w:tmpl w:val="A5E81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1F46AA"/>
    <w:multiLevelType w:val="hybridMultilevel"/>
    <w:tmpl w:val="EE5CF0A4"/>
    <w:lvl w:ilvl="0" w:tplc="0B26F8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475B0"/>
    <w:rsid w:val="00265807"/>
    <w:rsid w:val="00277944"/>
    <w:rsid w:val="002D316A"/>
    <w:rsid w:val="002F4BC2"/>
    <w:rsid w:val="00324EDC"/>
    <w:rsid w:val="003A7CCA"/>
    <w:rsid w:val="003B4102"/>
    <w:rsid w:val="003B5869"/>
    <w:rsid w:val="00417E78"/>
    <w:rsid w:val="00432145"/>
    <w:rsid w:val="00434CC7"/>
    <w:rsid w:val="00442ACE"/>
    <w:rsid w:val="00444C8E"/>
    <w:rsid w:val="00480E2C"/>
    <w:rsid w:val="0054009C"/>
    <w:rsid w:val="00556EB6"/>
    <w:rsid w:val="005731EE"/>
    <w:rsid w:val="005A34C2"/>
    <w:rsid w:val="005C3B51"/>
    <w:rsid w:val="005F1A01"/>
    <w:rsid w:val="00655E9C"/>
    <w:rsid w:val="00664A55"/>
    <w:rsid w:val="0067535E"/>
    <w:rsid w:val="006A69E4"/>
    <w:rsid w:val="006C0C49"/>
    <w:rsid w:val="006C7239"/>
    <w:rsid w:val="00715321"/>
    <w:rsid w:val="00786495"/>
    <w:rsid w:val="00794473"/>
    <w:rsid w:val="008220CD"/>
    <w:rsid w:val="008B3D39"/>
    <w:rsid w:val="008B60DE"/>
    <w:rsid w:val="008C7D5F"/>
    <w:rsid w:val="008E653F"/>
    <w:rsid w:val="0091391C"/>
    <w:rsid w:val="00923B0A"/>
    <w:rsid w:val="00927FC0"/>
    <w:rsid w:val="0093167A"/>
    <w:rsid w:val="00993EA4"/>
    <w:rsid w:val="009B6093"/>
    <w:rsid w:val="009E70DD"/>
    <w:rsid w:val="00A30E83"/>
    <w:rsid w:val="00A5248F"/>
    <w:rsid w:val="00A60AE1"/>
    <w:rsid w:val="00A72C9A"/>
    <w:rsid w:val="00A751A1"/>
    <w:rsid w:val="00A84F1F"/>
    <w:rsid w:val="00AA6882"/>
    <w:rsid w:val="00AB2052"/>
    <w:rsid w:val="00AB268B"/>
    <w:rsid w:val="00AD59A2"/>
    <w:rsid w:val="00B129F0"/>
    <w:rsid w:val="00B338CC"/>
    <w:rsid w:val="00BB2392"/>
    <w:rsid w:val="00BD5007"/>
    <w:rsid w:val="00BF6EB2"/>
    <w:rsid w:val="00C07634"/>
    <w:rsid w:val="00C20045"/>
    <w:rsid w:val="00C41201"/>
    <w:rsid w:val="00C57880"/>
    <w:rsid w:val="00CA6B24"/>
    <w:rsid w:val="00D42CEB"/>
    <w:rsid w:val="00D66B31"/>
    <w:rsid w:val="00E26C23"/>
    <w:rsid w:val="00E445AC"/>
    <w:rsid w:val="00E52EA0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2C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2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E43DE6B98E495DBA730619D35CDF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5713991-C564-4DBF-B66F-A68E80FA4105}"/>
      </w:docPartPr>
      <w:docPartBody>
        <w:p w:rsidR="000A62A7" w:rsidRDefault="000A62A7" w:rsidP="000A62A7">
          <w:pPr>
            <w:pStyle w:val="C5E43DE6B98E495DBA730619D35CDF7A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624C8"/>
    <w:rsid w:val="000A62A7"/>
    <w:rsid w:val="001A0349"/>
    <w:rsid w:val="002E4942"/>
    <w:rsid w:val="003E6BFB"/>
    <w:rsid w:val="00C64A27"/>
    <w:rsid w:val="00D6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4942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B3DC826A9FB420A8D73CE74F45B5713">
    <w:name w:val="3B3DC826A9FB420A8D73CE74F45B5713"/>
    <w:rsid w:val="002E4942"/>
    <w:pPr>
      <w:bidi/>
      <w:spacing w:after="200" w:line="276" w:lineRule="auto"/>
    </w:pPr>
  </w:style>
  <w:style w:type="paragraph" w:customStyle="1" w:styleId="868184B191C74DBFAC5600081F30C211">
    <w:name w:val="868184B191C74DBFAC5600081F30C211"/>
    <w:rsid w:val="002E4942"/>
    <w:pPr>
      <w:bidi/>
      <w:spacing w:after="200" w:line="276" w:lineRule="auto"/>
    </w:pPr>
  </w:style>
  <w:style w:type="paragraph" w:customStyle="1" w:styleId="DF140CFDB921481393658664C3F70CF4">
    <w:name w:val="DF140CFDB921481393658664C3F70CF4"/>
    <w:rsid w:val="002E4942"/>
    <w:pPr>
      <w:bidi/>
      <w:spacing w:after="200" w:line="276" w:lineRule="auto"/>
    </w:pPr>
  </w:style>
  <w:style w:type="paragraph" w:customStyle="1" w:styleId="B2F8A84BD38348AE859528157848E88D">
    <w:name w:val="B2F8A84BD38348AE859528157848E88D"/>
    <w:rsid w:val="002E4942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4942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B3DC826A9FB420A8D73CE74F45B5713">
    <w:name w:val="3B3DC826A9FB420A8D73CE74F45B5713"/>
    <w:rsid w:val="002E4942"/>
    <w:pPr>
      <w:bidi/>
      <w:spacing w:after="200" w:line="276" w:lineRule="auto"/>
    </w:pPr>
  </w:style>
  <w:style w:type="paragraph" w:customStyle="1" w:styleId="868184B191C74DBFAC5600081F30C211">
    <w:name w:val="868184B191C74DBFAC5600081F30C211"/>
    <w:rsid w:val="002E4942"/>
    <w:pPr>
      <w:bidi/>
      <w:spacing w:after="200" w:line="276" w:lineRule="auto"/>
    </w:pPr>
  </w:style>
  <w:style w:type="paragraph" w:customStyle="1" w:styleId="DF140CFDB921481393658664C3F70CF4">
    <w:name w:val="DF140CFDB921481393658664C3F70CF4"/>
    <w:rsid w:val="002E4942"/>
    <w:pPr>
      <w:bidi/>
      <w:spacing w:after="200" w:line="276" w:lineRule="auto"/>
    </w:pPr>
  </w:style>
  <w:style w:type="paragraph" w:customStyle="1" w:styleId="B2F8A84BD38348AE859528157848E88D">
    <w:name w:val="B2F8A84BD38348AE859528157848E88D"/>
    <w:rsid w:val="002E4942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92aaf8c2ce77;#</SDCategoryID>
    <AutoNumber xmlns="fa85aabd-c1d1-42c6-bf41-b062416ff213">49623418</AutoNumber>
    <SDDocumentSource xmlns="fa85aabd-c1d1-42c6-bf41-b062416ff213">SDNewFile</SDDocumentSource>
    <SDNumOfSignatures xmlns="fa85aabd-c1d1-42c6-bf41-b062416ff213" xsi:nil="true"/>
    <SDAuthor xmlns="fa85aabd-c1d1-42c6-bf41-b062416ff213">ליזי דיין-עופר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בניסן, התשע"ח</SDHebDate>
    <SDDocDate xmlns="fa85aabd-c1d1-42c6-bf41-b062416ff213">2018-04-10T22:00:00+00:00</SDDocDate>
    <SDSignersLogins xmlns="fa85aabd-c1d1-42c6-bf41-b062416ff213" xsi:nil="true"/>
    <SDImportance xmlns="fa85aabd-c1d1-42c6-bf41-b062416ff213">0</SDImportance>
    <SDCategories xmlns="fa85aabd-c1d1-42c6-bf41-b062416ff213">:מגדלים 3:האגף להבטחת איכות:הבטחת איכות שוטף;#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עו"ד אלעד מן עמותת הצלחה</ReporterFName>
    <Mail xmlns="fa85aabd-c1d1-42c6-bf41-b062416ff213">דואר יוצא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612121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ח מנהל איכות ושירות חופש המידע" ma:contentTypeID="0x010100458D39F7080B6D4FA47A3F51AC4875E50800AB9EFFEC544B1D4AB777F4B3B1951799" ma:contentTypeVersion="20" ma:contentTypeDescription="צור מסמך חדש." ma:contentTypeScope="" ma:versionID="52a18d014b536ab37f6e161c2feab50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afa6d40d583da29cf93ea51bbd7f70db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ai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ReceptionDate" minOccurs="0"/>
                <xsd:element ref="ns2:UnitFirstName" minOccurs="0"/>
                <xsd:element ref="ns2:UnitLastName" minOccurs="0"/>
                <xsd:element ref="ns2:UnitEmail" minOccurs="0"/>
                <xsd:element ref="ns2:OwnerId" minOccurs="0"/>
                <xsd:element ref="ns2:Report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ail" ma:index="21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MnlSimochin" ma:index="22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3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4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5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6" nillable="true" ma:displayName="SDToList" ma:internalName="SDToList">
      <xsd:simpleType>
        <xsd:restriction base="dms:Text"/>
      </xsd:simpleType>
    </xsd:element>
    <xsd:element name="ReporterFName" ma:index="27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8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9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ReceptionDate" ma:index="30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UnitFirstName" ma:index="31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2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3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OwnerId" ma:index="34" nillable="true" ma:displayName="בעלים" ma:internalName="OwnerId">
      <xsd:simpleType>
        <xsd:restriction base="dms:Text">
          <xsd:maxLength value="255"/>
        </xsd:restriction>
      </xsd:simpleType>
    </xsd:element>
    <xsd:element name="ReporterID" ma:index="35" nillable="true" ma:displayName="איכות תז" ma:internalName="Report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dcmitype/"/>
    <ds:schemaRef ds:uri="fa85aabd-c1d1-42c6-bf41-b062416ff21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D1A3683-2DE5-46D7-BA9B-99C8F3ED6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22460663.dotm</Template>
  <TotalTime>0</TotalTime>
  <Pages>1</Pages>
  <Words>226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במסגרת חוק חופש המידע – דוחות משטרה וחניה לרכבי המשרד</vt:lpstr>
    </vt:vector>
  </TitlesOfParts>
  <Company>Health.gov.il</Company>
  <LinksUpToDate>false</LinksUpToDate>
  <CharactersWithSpaces>1359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דוחות משטרה וחניה לרכבי המשרד</dc:title>
  <dc:creator>מיכל עמר</dc:creator>
  <cp:lastModifiedBy>Reut Djemal</cp:lastModifiedBy>
  <cp:revision>2</cp:revision>
  <cp:lastPrinted>2018-04-15T10:24:00Z</cp:lastPrinted>
  <dcterms:created xsi:type="dcterms:W3CDTF">2018-07-03T16:21:00Z</dcterms:created>
  <dcterms:modified xsi:type="dcterms:W3CDTF">2018-07-03T16:21:00Z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ח מנהל איכות ושירות חופש המידע</vt:lpwstr>
  </property>
  <property fmtid="{D5CDD505-2E9C-101B-9397-08002B2CF9AE}" pid="3" name="SDCategoryID">
    <vt:lpwstr>92aaf8c2ce77;#</vt:lpwstr>
  </property>
  <property fmtid="{D5CDD505-2E9C-101B-9397-08002B2CF9AE}" pid="4" name="ContentTypeId">
    <vt:lpwstr>0x010100458D39F7080B6D4FA47A3F51AC4875E50800AB9EFFEC544B1D4AB777F4B3B1951799</vt:lpwstr>
  </property>
  <property fmtid="{D5CDD505-2E9C-101B-9397-08002B2CF9AE}" pid="5" name="z">
    <vt:lpwstr>#RowsetSchema</vt:lpwstr>
  </property>
  <property fmtid="{D5CDD505-2E9C-101B-9397-08002B2CF9AE}" pid="6" name="Author">
    <vt:lpwstr>52;#ליזי דיין-עופר</vt:lpwstr>
  </property>
  <property fmtid="{D5CDD505-2E9C-101B-9397-08002B2CF9AE}" pid="7" name="FileLeafRef">
    <vt:lpwstr>24502;#49623418.docx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BRIUTNT\lizi.dayan</vt:lpwstr>
  </property>
  <property fmtid="{D5CDD505-2E9C-101B-9397-08002B2CF9AE}" pid="10" name="File_x0020_Type">
    <vt:lpwstr>docx</vt:lpwstr>
  </property>
  <property fmtid="{D5CDD505-2E9C-101B-9397-08002B2CF9AE}" pid="11" name="AutoNumber">
    <vt:lpwstr>49623418</vt:lpwstr>
  </property>
  <property fmtid="{D5CDD505-2E9C-101B-9397-08002B2CF9AE}" pid="12" name="SDCategories">
    <vt:lpwstr>:מגדלים 3:האגף להבטחת איכות:הבטחת איכות שוטף;#</vt:lpwstr>
  </property>
  <property fmtid="{D5CDD505-2E9C-101B-9397-08002B2CF9AE}" pid="13" name="SDDocumentSource">
    <vt:lpwstr>SDNewFile</vt:lpwstr>
  </property>
  <property fmtid="{D5CDD505-2E9C-101B-9397-08002B2CF9AE}" pid="14" name="SDAuthor">
    <vt:lpwstr>ליזי דיין-עופר</vt:lpwstr>
  </property>
  <property fmtid="{D5CDD505-2E9C-101B-9397-08002B2CF9AE}" pid="15" name="SDDocDate">
    <vt:lpwstr>11/04/2018</vt:lpwstr>
  </property>
  <property fmtid="{D5CDD505-2E9C-101B-9397-08002B2CF9AE}" pid="16" name="SDHebDate">
    <vt:lpwstr>כ"ו בניסן, התשע"ח</vt:lpwstr>
  </property>
  <property fmtid="{D5CDD505-2E9C-101B-9397-08002B2CF9AE}" pid="17" name="SDImportance">
    <vt:lpwstr>0</vt:lpwstr>
  </property>
  <property fmtid="{D5CDD505-2E9C-101B-9397-08002B2CF9AE}" pid="18" name="ID">
    <vt:lpwstr>24502</vt:lpwstr>
  </property>
  <property fmtid="{D5CDD505-2E9C-101B-9397-08002B2CF9AE}" pid="19" name="Created">
    <vt:lpwstr>11/04/2018</vt:lpwstr>
  </property>
  <property fmtid="{D5CDD505-2E9C-101B-9397-08002B2CF9AE}" pid="20" name="Modified">
    <vt:lpwstr>15/04/2018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24502;#sites/SnQCRM/minhalechutcrm/DocLib1/DocLib1 automatically created by sharedocs 5/49623418.docx</vt:lpwstr>
  </property>
  <property fmtid="{D5CDD505-2E9C-101B-9397-08002B2CF9AE}" pid="24" name="FileDirRef">
    <vt:lpwstr>24502;#sites/SnQCRM/minhalechutcrm/DocLib1/DocLib1 automatically created by sharedocs 5</vt:lpwstr>
  </property>
  <property fmtid="{D5CDD505-2E9C-101B-9397-08002B2CF9AE}" pid="25" name="Last_x0020_Modified">
    <vt:lpwstr>24502;#2018-04-15 13:24:45</vt:lpwstr>
  </property>
  <property fmtid="{D5CDD505-2E9C-101B-9397-08002B2CF9AE}" pid="26" name="Created_x0020_Date">
    <vt:lpwstr>24502;#2018-04-11 14:52:06</vt:lpwstr>
  </property>
  <property fmtid="{D5CDD505-2E9C-101B-9397-08002B2CF9AE}" pid="27" name="File_x0020_Size">
    <vt:lpwstr>24502;#179994</vt:lpwstr>
  </property>
  <property fmtid="{D5CDD505-2E9C-101B-9397-08002B2CF9AE}" pid="28" name="FSObjType">
    <vt:lpwstr>24502;#0</vt:lpwstr>
  </property>
  <property fmtid="{D5CDD505-2E9C-101B-9397-08002B2CF9AE}" pid="29" name="SortBehavior">
    <vt:lpwstr>24502;#0</vt:lpwstr>
  </property>
  <property fmtid="{D5CDD505-2E9C-101B-9397-08002B2CF9AE}" pid="30" name="PermMask">
    <vt:lpwstr>0x1b03c4312ef</vt:lpwstr>
  </property>
  <property fmtid="{D5CDD505-2E9C-101B-9397-08002B2CF9AE}" pid="31" name="CheckedOutUserId">
    <vt:lpwstr>24502;#</vt:lpwstr>
  </property>
  <property fmtid="{D5CDD505-2E9C-101B-9397-08002B2CF9AE}" pid="32" name="IsCheckedoutToLocal">
    <vt:lpwstr>24502;#0</vt:lpwstr>
  </property>
  <property fmtid="{D5CDD505-2E9C-101B-9397-08002B2CF9AE}" pid="33" name="UniqueId">
    <vt:lpwstr>24502;#{F308A96E-98CE-44FA-9DA6-F83FCC70B6AA}</vt:lpwstr>
  </property>
  <property fmtid="{D5CDD505-2E9C-101B-9397-08002B2CF9AE}" pid="34" name="ProgId">
    <vt:lpwstr>24502;#</vt:lpwstr>
  </property>
  <property fmtid="{D5CDD505-2E9C-101B-9397-08002B2CF9AE}" pid="35" name="ScopeId">
    <vt:lpwstr>24502;#{D5F6D5C6-1644-4530-AFB8-A7D0793DF897}</vt:lpwstr>
  </property>
  <property fmtid="{D5CDD505-2E9C-101B-9397-08002B2CF9AE}" pid="36" name="VirusStatus">
    <vt:lpwstr>24502;#179994</vt:lpwstr>
  </property>
  <property fmtid="{D5CDD505-2E9C-101B-9397-08002B2CF9AE}" pid="37" name="CheckedOutTitle">
    <vt:lpwstr>24502;#</vt:lpwstr>
  </property>
  <property fmtid="{D5CDD505-2E9C-101B-9397-08002B2CF9AE}" pid="38" name="_CheckinComment">
    <vt:lpwstr>24502;#</vt:lpwstr>
  </property>
  <property fmtid="{D5CDD505-2E9C-101B-9397-08002B2CF9AE}" pid="39" name="_EditMenuTableStart">
    <vt:lpwstr>49623418.docx</vt:lpwstr>
  </property>
  <property fmtid="{D5CDD505-2E9C-101B-9397-08002B2CF9AE}" pid="40" name="_EditMenuTableStart2">
    <vt:lpwstr>24502</vt:lpwstr>
  </property>
  <property fmtid="{D5CDD505-2E9C-101B-9397-08002B2CF9AE}" pid="41" name="_EditMenuTableEnd">
    <vt:lpwstr>24502</vt:lpwstr>
  </property>
  <property fmtid="{D5CDD505-2E9C-101B-9397-08002B2CF9AE}" pid="42" name="LinkFilenameNoMenu">
    <vt:lpwstr>49623418.docx</vt:lpwstr>
  </property>
  <property fmtid="{D5CDD505-2E9C-101B-9397-08002B2CF9AE}" pid="43" name="LinkFilename">
    <vt:lpwstr>49623418.docx</vt:lpwstr>
  </property>
  <property fmtid="{D5CDD505-2E9C-101B-9397-08002B2CF9AE}" pid="44" name="LinkFilename2">
    <vt:lpwstr>49623418.docx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/sites/SnQCRM/minhalechutcrm/DocLib1/DocLib1 automatically created by sharedocs 5/49623418.docx</vt:lpwstr>
  </property>
  <property fmtid="{D5CDD505-2E9C-101B-9397-08002B2CF9AE}" pid="47" name="EncodedAbsUrl">
    <vt:lpwstr>http://spweb/sites/SnQCRM/minhalechutcrm/DocLib1/DocLib1%20automatically%20created%20by%20sharedocs%205/49623418.docx</vt:lpwstr>
  </property>
  <property fmtid="{D5CDD505-2E9C-101B-9397-08002B2CF9AE}" pid="48" name="BaseName">
    <vt:lpwstr>49623418</vt:lpwstr>
  </property>
  <property fmtid="{D5CDD505-2E9C-101B-9397-08002B2CF9AE}" pid="49" name="FileSizeDisplay">
    <vt:lpwstr>179994</vt:lpwstr>
  </property>
  <property fmtid="{D5CDD505-2E9C-101B-9397-08002B2CF9AE}" pid="50" name="MetaInfo">
    <vt:lpwstr>24502;#_Level:SW|1
ItemChildCount:SW|24502;#0
Etag:SW|{F308A96E-98CE-44FA-9DA6-F83FCC70B6AA},1
vti_contentversionisdirty:BW|false
z:SW|#RowsetSchema
Order:SW|5600.00000000000
vti_thumbnailexists:BW|false
vti_contenttag:SW|{F308A96E-98CE-44FA-9DA6-F83FCC70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24502;#0</vt:lpwstr>
  </property>
  <property fmtid="{D5CDD505-2E9C-101B-9397-08002B2CF9AE}" pid="54" name="FolderChildCount">
    <vt:lpwstr>24502;#0</vt:lpwstr>
  </property>
  <property fmtid="{D5CDD505-2E9C-101B-9397-08002B2CF9AE}" pid="55" name="SelectTitle">
    <vt:lpwstr>24502</vt:lpwstr>
  </property>
  <property fmtid="{D5CDD505-2E9C-101B-9397-08002B2CF9AE}" pid="56" name="SelectFilename">
    <vt:lpwstr>24502</vt:lpwstr>
  </property>
  <property fmtid="{D5CDD505-2E9C-101B-9397-08002B2CF9AE}" pid="57" name="Edit">
    <vt:lpwstr>0</vt:lpwstr>
  </property>
  <property fmtid="{D5CDD505-2E9C-101B-9397-08002B2CF9AE}" pid="58" name="owshiddenversion">
    <vt:lpwstr>16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24502;#</vt:lpwstr>
  </property>
  <property fmtid="{D5CDD505-2E9C-101B-9397-08002B2CF9AE}" pid="64" name="ParentLeafName">
    <vt:lpwstr>24502;#</vt:lpwstr>
  </property>
  <property fmtid="{D5CDD505-2E9C-101B-9397-08002B2CF9AE}" pid="65" name="Etag">
    <vt:lpwstr>{F308A96E-98CE-44FA-9DA6-F83FCC70B6AA},16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יוצא</vt:lpwstr>
  </property>
  <property fmtid="{D5CDD505-2E9C-101B-9397-08002B2CF9AE}" pid="76" name="ReporterEMail">
    <vt:lpwstr>elad@man-barak.com</vt:lpwstr>
  </property>
  <property fmtid="{D5CDD505-2E9C-101B-9397-08002B2CF9AE}" pid="77" name="ReporterFName">
    <vt:lpwstr>עו"ד אלעד מן עמותת הצלחה</vt:lpwstr>
  </property>
  <property fmtid="{D5CDD505-2E9C-101B-9397-08002B2CF9AE}" pid="78" name="OwnerId">
    <vt:lpwstr>612121</vt:lpwstr>
  </property>
</Properties>
</file>