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3007B" w14:textId="77777777" w:rsidR="00C56D6A" w:rsidRPr="006A1A17" w:rsidRDefault="00C56D6A" w:rsidP="00C56D6A">
      <w:pPr>
        <w:autoSpaceDE w:val="0"/>
        <w:autoSpaceDN w:val="0"/>
        <w:adjustRightInd w:val="0"/>
        <w:spacing w:after="0" w:line="360" w:lineRule="auto"/>
        <w:jc w:val="center"/>
        <w:rPr>
          <w:rFonts w:ascii="David" w:hAnsi="David"/>
          <w:b/>
          <w:bCs/>
          <w:color w:val="FF0000"/>
          <w:sz w:val="28"/>
          <w:szCs w:val="28"/>
          <w:u w:val="single"/>
          <w:rtl/>
        </w:rPr>
      </w:pPr>
      <w:r w:rsidRPr="006A1A17">
        <w:rPr>
          <w:rFonts w:ascii="David" w:hAnsi="David"/>
          <w:b/>
          <w:bCs/>
          <w:color w:val="FF0000"/>
          <w:sz w:val="28"/>
          <w:szCs w:val="28"/>
          <w:u w:val="single"/>
          <w:rtl/>
        </w:rPr>
        <w:t>דרושים</w:t>
      </w:r>
      <w:r w:rsidR="00656406">
        <w:rPr>
          <w:rFonts w:ascii="David" w:hAnsi="David" w:hint="cs"/>
          <w:b/>
          <w:bCs/>
          <w:color w:val="FF0000"/>
          <w:sz w:val="28"/>
          <w:szCs w:val="28"/>
          <w:u w:val="single"/>
          <w:rtl/>
        </w:rPr>
        <w:t>/</w:t>
      </w:r>
      <w:proofErr w:type="spellStart"/>
      <w:r>
        <w:rPr>
          <w:rFonts w:ascii="David" w:hAnsi="David" w:hint="cs"/>
          <w:b/>
          <w:bCs/>
          <w:color w:val="FF0000"/>
          <w:sz w:val="28"/>
          <w:szCs w:val="28"/>
          <w:u w:val="single"/>
          <w:rtl/>
        </w:rPr>
        <w:t>ות</w:t>
      </w:r>
      <w:proofErr w:type="spellEnd"/>
    </w:p>
    <w:p w14:paraId="3E064DD8" w14:textId="14D509AC" w:rsidR="00C56D6A" w:rsidRDefault="00C56D6A" w:rsidP="0007098A">
      <w:pPr>
        <w:autoSpaceDE w:val="0"/>
        <w:autoSpaceDN w:val="0"/>
        <w:adjustRightInd w:val="0"/>
        <w:spacing w:after="0" w:line="360" w:lineRule="auto"/>
        <w:jc w:val="center"/>
        <w:rPr>
          <w:rFonts w:ascii="David" w:hAnsi="David"/>
          <w:b/>
          <w:bCs/>
          <w:color w:val="548DD4" w:themeColor="text2" w:themeTint="99"/>
          <w:sz w:val="28"/>
          <w:szCs w:val="28"/>
          <w:u w:val="single"/>
          <w:rtl/>
        </w:rPr>
      </w:pPr>
      <w:r w:rsidRPr="006A1A17">
        <w:rPr>
          <w:rFonts w:ascii="David" w:hAnsi="David"/>
          <w:b/>
          <w:bCs/>
          <w:color w:val="548DD4" w:themeColor="text2" w:themeTint="99"/>
          <w:sz w:val="28"/>
          <w:szCs w:val="28"/>
          <w:u w:val="single"/>
          <w:rtl/>
        </w:rPr>
        <w:t>לרשות השירות הלאומי אזרחי דרוש/ה סטודנט/</w:t>
      </w:r>
      <w:proofErr w:type="spellStart"/>
      <w:r w:rsidRPr="006A1A17">
        <w:rPr>
          <w:rFonts w:ascii="David" w:hAnsi="David"/>
          <w:b/>
          <w:bCs/>
          <w:color w:val="548DD4" w:themeColor="text2" w:themeTint="99"/>
          <w:sz w:val="28"/>
          <w:szCs w:val="28"/>
          <w:u w:val="single"/>
          <w:rtl/>
        </w:rPr>
        <w:t>ית</w:t>
      </w:r>
      <w:proofErr w:type="spellEnd"/>
      <w:r w:rsidRPr="006A1A17">
        <w:rPr>
          <w:rFonts w:ascii="David" w:hAnsi="David"/>
          <w:b/>
          <w:bCs/>
          <w:color w:val="548DD4" w:themeColor="text2" w:themeTint="99"/>
          <w:sz w:val="28"/>
          <w:szCs w:val="28"/>
          <w:u w:val="single"/>
          <w:rtl/>
        </w:rPr>
        <w:t xml:space="preserve"> לאגף </w:t>
      </w:r>
      <w:r w:rsidR="0007098A">
        <w:rPr>
          <w:rFonts w:ascii="David" w:hAnsi="David" w:hint="cs"/>
          <w:b/>
          <w:bCs/>
          <w:color w:val="548DD4" w:themeColor="text2" w:themeTint="99"/>
          <w:sz w:val="28"/>
          <w:szCs w:val="28"/>
          <w:u w:val="single"/>
          <w:rtl/>
        </w:rPr>
        <w:t xml:space="preserve">חברה </w:t>
      </w:r>
      <w:r w:rsidR="006D4ED6">
        <w:rPr>
          <w:rFonts w:ascii="David" w:hAnsi="David" w:hint="cs"/>
          <w:b/>
          <w:bCs/>
          <w:color w:val="548DD4" w:themeColor="text2" w:themeTint="99"/>
          <w:sz w:val="28"/>
          <w:szCs w:val="28"/>
          <w:u w:val="single"/>
          <w:rtl/>
        </w:rPr>
        <w:t>ערבית ודרוזית</w:t>
      </w:r>
    </w:p>
    <w:p w14:paraId="12E5252C" w14:textId="77777777" w:rsidR="0007098A" w:rsidRPr="006A1A17" w:rsidRDefault="0007098A" w:rsidP="00C56D6A">
      <w:pPr>
        <w:autoSpaceDE w:val="0"/>
        <w:autoSpaceDN w:val="0"/>
        <w:adjustRightInd w:val="0"/>
        <w:spacing w:after="0" w:line="360" w:lineRule="auto"/>
        <w:jc w:val="center"/>
        <w:rPr>
          <w:rFonts w:ascii="David" w:hAnsi="David"/>
          <w:b/>
          <w:bCs/>
          <w:color w:val="548DD4" w:themeColor="text2" w:themeTint="99"/>
          <w:sz w:val="28"/>
          <w:szCs w:val="28"/>
          <w:u w:val="single"/>
          <w:rtl/>
        </w:rPr>
      </w:pPr>
    </w:p>
    <w:p w14:paraId="7BCFCA52" w14:textId="77777777" w:rsidR="00C56D6A" w:rsidRPr="006A1A17" w:rsidRDefault="00C56D6A" w:rsidP="00C56D6A">
      <w:pPr>
        <w:autoSpaceDE w:val="0"/>
        <w:autoSpaceDN w:val="0"/>
        <w:adjustRightInd w:val="0"/>
        <w:rPr>
          <w:rFonts w:ascii="David" w:hAnsi="David"/>
          <w:b/>
          <w:bCs/>
          <w:color w:val="000000"/>
          <w:sz w:val="28"/>
          <w:szCs w:val="28"/>
          <w:u w:val="single"/>
          <w:rtl/>
        </w:rPr>
      </w:pPr>
      <w:r w:rsidRPr="006A1A17">
        <w:rPr>
          <w:rFonts w:ascii="David" w:hAnsi="David"/>
          <w:b/>
          <w:bCs/>
          <w:color w:val="000000"/>
          <w:sz w:val="28"/>
          <w:szCs w:val="28"/>
          <w:u w:val="single"/>
          <w:rtl/>
        </w:rPr>
        <w:t>תיאור התפקיד</w:t>
      </w:r>
      <w:r w:rsidRPr="006A1A17">
        <w:rPr>
          <w:rFonts w:ascii="David" w:hAnsi="David"/>
          <w:b/>
          <w:bCs/>
          <w:color w:val="000000"/>
          <w:sz w:val="28"/>
          <w:szCs w:val="28"/>
          <w:rtl/>
        </w:rPr>
        <w:t>:</w:t>
      </w:r>
    </w:p>
    <w:p w14:paraId="6D91949C" w14:textId="77777777" w:rsidR="00C56D6A" w:rsidRPr="006A1A17" w:rsidRDefault="00C56D6A" w:rsidP="00C56D6A">
      <w:pPr>
        <w:autoSpaceDE w:val="0"/>
        <w:autoSpaceDN w:val="0"/>
        <w:adjustRightInd w:val="0"/>
        <w:spacing w:line="240" w:lineRule="auto"/>
        <w:rPr>
          <w:rFonts w:ascii="David" w:hAnsi="David"/>
          <w:color w:val="000000"/>
          <w:sz w:val="28"/>
          <w:szCs w:val="28"/>
          <w:rtl/>
        </w:rPr>
      </w:pPr>
      <w:r w:rsidRPr="006A1A17">
        <w:rPr>
          <w:rFonts w:ascii="David" w:hAnsi="David"/>
          <w:color w:val="000000"/>
          <w:sz w:val="28"/>
          <w:szCs w:val="28"/>
          <w:rtl/>
        </w:rPr>
        <w:t>מסייע לעובדים המקצועיים ביחידה.</w:t>
      </w:r>
    </w:p>
    <w:p w14:paraId="04FF2960" w14:textId="77777777" w:rsidR="00C56D6A" w:rsidRPr="006A1A17" w:rsidRDefault="00C56D6A" w:rsidP="00C56D6A">
      <w:pPr>
        <w:autoSpaceDE w:val="0"/>
        <w:autoSpaceDN w:val="0"/>
        <w:adjustRightInd w:val="0"/>
        <w:spacing w:line="240" w:lineRule="auto"/>
        <w:rPr>
          <w:rFonts w:ascii="David" w:hAnsi="David"/>
          <w:color w:val="000000"/>
          <w:sz w:val="28"/>
          <w:szCs w:val="28"/>
          <w:rtl/>
        </w:rPr>
      </w:pPr>
      <w:r w:rsidRPr="006A1A17">
        <w:rPr>
          <w:rFonts w:ascii="David" w:hAnsi="David"/>
          <w:color w:val="000000"/>
          <w:sz w:val="28"/>
          <w:szCs w:val="28"/>
          <w:rtl/>
        </w:rPr>
        <w:t>מתמחה בתחום העיסוק הספציפי ליחידה ומשלב את הידע האקדמי החלקי כדי</w:t>
      </w:r>
    </w:p>
    <w:p w14:paraId="4BE2EF5D" w14:textId="77777777" w:rsidR="00C56D6A" w:rsidRPr="006A1A17" w:rsidRDefault="00C56D6A" w:rsidP="00C56D6A">
      <w:pPr>
        <w:autoSpaceDE w:val="0"/>
        <w:autoSpaceDN w:val="0"/>
        <w:adjustRightInd w:val="0"/>
        <w:spacing w:line="240" w:lineRule="auto"/>
        <w:rPr>
          <w:rFonts w:ascii="David" w:hAnsi="David"/>
          <w:color w:val="000000"/>
          <w:sz w:val="28"/>
          <w:szCs w:val="28"/>
          <w:rtl/>
        </w:rPr>
      </w:pPr>
      <w:r w:rsidRPr="006A1A17">
        <w:rPr>
          <w:rFonts w:ascii="David" w:hAnsi="David"/>
          <w:color w:val="000000"/>
          <w:sz w:val="28"/>
          <w:szCs w:val="28"/>
          <w:rtl/>
        </w:rPr>
        <w:t>לקדם את הנושא שעליו הופקד ביחידה.</w:t>
      </w:r>
    </w:p>
    <w:p w14:paraId="5C05920F" w14:textId="77777777" w:rsidR="00C56D6A" w:rsidRPr="006A1A17" w:rsidRDefault="00C56D6A" w:rsidP="00C56D6A">
      <w:pPr>
        <w:autoSpaceDE w:val="0"/>
        <w:autoSpaceDN w:val="0"/>
        <w:adjustRightInd w:val="0"/>
        <w:spacing w:line="240" w:lineRule="auto"/>
        <w:rPr>
          <w:rFonts w:ascii="David" w:hAnsi="David"/>
          <w:color w:val="000000"/>
          <w:sz w:val="28"/>
          <w:szCs w:val="28"/>
          <w:rtl/>
        </w:rPr>
      </w:pPr>
      <w:r w:rsidRPr="006A1A17">
        <w:rPr>
          <w:rFonts w:ascii="David" w:hAnsi="David"/>
          <w:color w:val="000000"/>
          <w:sz w:val="28"/>
          <w:szCs w:val="28"/>
          <w:rtl/>
        </w:rPr>
        <w:t>מדווח לממונים עליו.</w:t>
      </w:r>
    </w:p>
    <w:p w14:paraId="5CC12A08" w14:textId="77777777" w:rsidR="00C56D6A" w:rsidRPr="006A1A17" w:rsidRDefault="00C56D6A" w:rsidP="00C56D6A">
      <w:pPr>
        <w:autoSpaceDE w:val="0"/>
        <w:autoSpaceDN w:val="0"/>
        <w:adjustRightInd w:val="0"/>
        <w:spacing w:line="240" w:lineRule="auto"/>
        <w:rPr>
          <w:rFonts w:ascii="David" w:hAnsi="David"/>
          <w:color w:val="000000"/>
          <w:sz w:val="28"/>
          <w:szCs w:val="28"/>
          <w:rtl/>
        </w:rPr>
      </w:pPr>
      <w:r w:rsidRPr="006A1A17">
        <w:rPr>
          <w:rFonts w:ascii="David" w:hAnsi="David"/>
          <w:color w:val="000000"/>
          <w:sz w:val="28"/>
          <w:szCs w:val="28"/>
          <w:rtl/>
        </w:rPr>
        <w:t>מקבל הנחיות מהממונים.</w:t>
      </w:r>
    </w:p>
    <w:p w14:paraId="797653EA" w14:textId="77777777" w:rsidR="00C56D6A" w:rsidRPr="006A1A17" w:rsidRDefault="00C56D6A" w:rsidP="00C56D6A">
      <w:pPr>
        <w:autoSpaceDE w:val="0"/>
        <w:autoSpaceDN w:val="0"/>
        <w:adjustRightInd w:val="0"/>
        <w:spacing w:line="240" w:lineRule="auto"/>
        <w:rPr>
          <w:rFonts w:ascii="David" w:hAnsi="David"/>
          <w:sz w:val="28"/>
          <w:szCs w:val="28"/>
          <w:rtl/>
        </w:rPr>
      </w:pPr>
      <w:r w:rsidRPr="006A1A17">
        <w:rPr>
          <w:rFonts w:ascii="David" w:hAnsi="David"/>
          <w:color w:val="000000"/>
          <w:sz w:val="28"/>
          <w:szCs w:val="28"/>
          <w:rtl/>
        </w:rPr>
        <w:t>מבצע כל פעולה דומה עפ"י הנחיות הממונה</w:t>
      </w:r>
    </w:p>
    <w:p w14:paraId="4B7E1E22" w14:textId="77777777" w:rsidR="00C56D6A" w:rsidRPr="006A1A17" w:rsidRDefault="00C56D6A" w:rsidP="00C56D6A">
      <w:pPr>
        <w:autoSpaceDE w:val="0"/>
        <w:autoSpaceDN w:val="0"/>
        <w:adjustRightInd w:val="0"/>
        <w:rPr>
          <w:rFonts w:ascii="David" w:hAnsi="David"/>
          <w:b/>
          <w:bCs/>
          <w:sz w:val="28"/>
          <w:szCs w:val="28"/>
          <w:u w:val="single"/>
          <w:rtl/>
        </w:rPr>
      </w:pPr>
      <w:r w:rsidRPr="006A1A17">
        <w:rPr>
          <w:rFonts w:ascii="David" w:hAnsi="David"/>
          <w:b/>
          <w:bCs/>
          <w:sz w:val="28"/>
          <w:szCs w:val="28"/>
          <w:u w:val="single"/>
          <w:rtl/>
        </w:rPr>
        <w:t>דרישות התפקיד</w:t>
      </w:r>
      <w:r w:rsidRPr="006A1A17">
        <w:rPr>
          <w:rFonts w:ascii="David" w:hAnsi="David"/>
          <w:b/>
          <w:bCs/>
          <w:sz w:val="28"/>
          <w:szCs w:val="28"/>
          <w:rtl/>
        </w:rPr>
        <w:t>:</w:t>
      </w:r>
    </w:p>
    <w:p w14:paraId="4056EE5F" w14:textId="77777777" w:rsidR="00C56D6A" w:rsidRPr="006A1A17" w:rsidRDefault="00C56D6A" w:rsidP="00C56D6A">
      <w:pPr>
        <w:autoSpaceDE w:val="0"/>
        <w:autoSpaceDN w:val="0"/>
        <w:adjustRightInd w:val="0"/>
        <w:spacing w:line="360" w:lineRule="auto"/>
        <w:rPr>
          <w:rFonts w:ascii="David" w:hAnsi="David"/>
          <w:sz w:val="28"/>
          <w:szCs w:val="28"/>
          <w:rtl/>
        </w:rPr>
      </w:pPr>
      <w:r w:rsidRPr="006A1A17">
        <w:rPr>
          <w:rFonts w:ascii="David" w:hAnsi="David"/>
          <w:sz w:val="28"/>
          <w:szCs w:val="28"/>
          <w:rtl/>
        </w:rPr>
        <w:t>סטודנט/</w:t>
      </w:r>
      <w:proofErr w:type="spellStart"/>
      <w:r w:rsidRPr="006A1A17">
        <w:rPr>
          <w:rFonts w:ascii="David" w:hAnsi="David"/>
          <w:sz w:val="28"/>
          <w:szCs w:val="28"/>
          <w:rtl/>
        </w:rPr>
        <w:t>ית</w:t>
      </w:r>
      <w:proofErr w:type="spellEnd"/>
      <w:r w:rsidRPr="006A1A17">
        <w:rPr>
          <w:rFonts w:ascii="David" w:hAnsi="David"/>
          <w:sz w:val="28"/>
          <w:szCs w:val="28"/>
          <w:rtl/>
        </w:rPr>
        <w:t xml:space="preserve"> לתואר ראשון</w:t>
      </w:r>
      <w:r w:rsidRPr="006A1A17">
        <w:rPr>
          <w:rFonts w:ascii="David" w:hAnsi="David" w:hint="cs"/>
          <w:sz w:val="28"/>
          <w:szCs w:val="28"/>
          <w:rtl/>
        </w:rPr>
        <w:t>\ שני</w:t>
      </w:r>
      <w:r w:rsidRPr="006A1A17">
        <w:rPr>
          <w:rFonts w:ascii="David" w:hAnsi="David"/>
          <w:sz w:val="28"/>
          <w:szCs w:val="28"/>
          <w:rtl/>
        </w:rPr>
        <w:t xml:space="preserve"> הלומד/ת במוסד להשכלה גבוהה המוכר ע"י המועצה להשכלה גבוהה</w:t>
      </w:r>
      <w:r w:rsidRPr="006A1A17">
        <w:rPr>
          <w:rFonts w:ascii="David" w:hAnsi="David" w:hint="cs"/>
          <w:sz w:val="28"/>
          <w:szCs w:val="28"/>
          <w:rtl/>
        </w:rPr>
        <w:t>.</w:t>
      </w:r>
    </w:p>
    <w:p w14:paraId="62037B31" w14:textId="77777777" w:rsidR="00C56D6A" w:rsidRPr="006A1A17" w:rsidRDefault="00C56D6A" w:rsidP="00C56D6A">
      <w:pPr>
        <w:autoSpaceDE w:val="0"/>
        <w:autoSpaceDN w:val="0"/>
        <w:adjustRightInd w:val="0"/>
        <w:rPr>
          <w:rFonts w:ascii="David" w:hAnsi="David"/>
          <w:b/>
          <w:bCs/>
          <w:sz w:val="28"/>
          <w:szCs w:val="28"/>
          <w:u w:val="single"/>
          <w:rtl/>
        </w:rPr>
      </w:pPr>
      <w:r w:rsidRPr="006A1A17">
        <w:rPr>
          <w:rFonts w:ascii="David" w:hAnsi="David"/>
          <w:b/>
          <w:bCs/>
          <w:sz w:val="28"/>
          <w:szCs w:val="28"/>
          <w:u w:val="single"/>
          <w:rtl/>
        </w:rPr>
        <w:t>דרישות רצויות נוספות</w:t>
      </w:r>
      <w:r w:rsidRPr="006A1A17">
        <w:rPr>
          <w:rFonts w:ascii="David" w:hAnsi="David"/>
          <w:b/>
          <w:bCs/>
          <w:sz w:val="28"/>
          <w:szCs w:val="28"/>
          <w:rtl/>
        </w:rPr>
        <w:t>:</w:t>
      </w:r>
    </w:p>
    <w:p w14:paraId="3D657894" w14:textId="3FFA471B" w:rsidR="00C56D6A" w:rsidRPr="006A1A17" w:rsidRDefault="006D4ED6" w:rsidP="00C56D6A">
      <w:pPr>
        <w:autoSpaceDE w:val="0"/>
        <w:autoSpaceDN w:val="0"/>
        <w:adjustRightInd w:val="0"/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sz w:val="28"/>
          <w:szCs w:val="28"/>
          <w:rtl/>
        </w:rPr>
        <w:t>ידע באקסל</w:t>
      </w:r>
    </w:p>
    <w:p w14:paraId="78CF8AEC" w14:textId="77777777" w:rsidR="001A1120" w:rsidRPr="001A1120" w:rsidRDefault="001A1120" w:rsidP="001A1120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  <w:b/>
          <w:bCs/>
          <w:color w:val="272727"/>
          <w:sz w:val="28"/>
          <w:szCs w:val="28"/>
          <w:u w:val="single"/>
          <w:rtl/>
        </w:rPr>
      </w:pPr>
      <w:r w:rsidRPr="001A1120">
        <w:rPr>
          <w:rFonts w:eastAsia="Times New Roman" w:hint="cs"/>
          <w:b/>
          <w:bCs/>
          <w:color w:val="272727"/>
          <w:sz w:val="28"/>
          <w:szCs w:val="28"/>
          <w:u w:val="single"/>
          <w:rtl/>
        </w:rPr>
        <w:t>פרטים נוספים:</w:t>
      </w:r>
    </w:p>
    <w:p w14:paraId="4D1172AD" w14:textId="24B81456" w:rsidR="001A1120" w:rsidRPr="001A1120" w:rsidRDefault="001A1120" w:rsidP="001A112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Courier New" w:hAnsi="Courier New"/>
          <w:sz w:val="28"/>
          <w:szCs w:val="28"/>
          <w:rtl/>
        </w:rPr>
      </w:pPr>
      <w:r w:rsidRPr="001A1120">
        <w:rPr>
          <w:rFonts w:ascii="Courier New" w:hAnsi="Courier New" w:hint="cs"/>
          <w:b/>
          <w:bCs/>
          <w:sz w:val="28"/>
          <w:szCs w:val="28"/>
          <w:rtl/>
        </w:rPr>
        <w:t xml:space="preserve">מיקום המשרה: </w:t>
      </w:r>
      <w:r w:rsidR="006D4ED6">
        <w:rPr>
          <w:rFonts w:ascii="Courier New" w:hAnsi="Courier New" w:hint="cs"/>
          <w:sz w:val="28"/>
          <w:szCs w:val="28"/>
          <w:rtl/>
        </w:rPr>
        <w:t xml:space="preserve">מגדל העמק </w:t>
      </w:r>
    </w:p>
    <w:p w14:paraId="316922E7" w14:textId="77777777" w:rsidR="001A1120" w:rsidRPr="001A1120" w:rsidRDefault="001A1120" w:rsidP="001A112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Courier New" w:hAnsi="Courier New"/>
          <w:b/>
          <w:bCs/>
          <w:sz w:val="28"/>
          <w:szCs w:val="28"/>
          <w:rtl/>
        </w:rPr>
      </w:pPr>
      <w:r w:rsidRPr="001A1120">
        <w:rPr>
          <w:rFonts w:ascii="Courier New" w:hAnsi="Courier New" w:hint="cs"/>
          <w:b/>
          <w:bCs/>
          <w:sz w:val="28"/>
          <w:szCs w:val="28"/>
          <w:rtl/>
        </w:rPr>
        <w:t xml:space="preserve">התחלת עבודה: </w:t>
      </w:r>
      <w:r w:rsidRPr="001A1120">
        <w:rPr>
          <w:rFonts w:ascii="Courier New" w:hAnsi="Courier New" w:hint="cs"/>
          <w:sz w:val="28"/>
          <w:szCs w:val="28"/>
          <w:rtl/>
        </w:rPr>
        <w:t>מידי</w:t>
      </w:r>
    </w:p>
    <w:p w14:paraId="296CB968" w14:textId="77777777" w:rsidR="001A1120" w:rsidRPr="001A1120" w:rsidRDefault="001A1120" w:rsidP="001A112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Courier New" w:hAnsi="Courier New"/>
          <w:b/>
          <w:bCs/>
          <w:sz w:val="28"/>
          <w:szCs w:val="28"/>
        </w:rPr>
      </w:pPr>
      <w:r w:rsidRPr="001A1120">
        <w:rPr>
          <w:rFonts w:ascii="Courier New" w:hAnsi="Courier New" w:hint="cs"/>
          <w:b/>
          <w:bCs/>
          <w:sz w:val="28"/>
          <w:szCs w:val="28"/>
          <w:rtl/>
        </w:rPr>
        <w:t>היקף העסקה: עד 120 שעות חודשיות</w:t>
      </w:r>
    </w:p>
    <w:p w14:paraId="4B119B2E" w14:textId="77777777" w:rsidR="001A1120" w:rsidRPr="00686B84" w:rsidRDefault="001A1120" w:rsidP="001A112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Courier New" w:hAnsi="Courier New"/>
          <w:b/>
          <w:bCs/>
          <w:sz w:val="28"/>
          <w:szCs w:val="28"/>
        </w:rPr>
      </w:pPr>
      <w:r w:rsidRPr="00686B84">
        <w:rPr>
          <w:rFonts w:ascii="Courier New" w:hAnsi="Courier New" w:hint="cs"/>
          <w:b/>
          <w:bCs/>
          <w:sz w:val="28"/>
          <w:szCs w:val="28"/>
          <w:rtl/>
        </w:rPr>
        <w:t>התחשבות מלאה בתקופת מבחנים</w:t>
      </w:r>
    </w:p>
    <w:p w14:paraId="7D7B09BA" w14:textId="77777777" w:rsidR="001A1120" w:rsidRPr="006A1A17" w:rsidRDefault="001A1120" w:rsidP="00C56D6A">
      <w:pPr>
        <w:autoSpaceDE w:val="0"/>
        <w:autoSpaceDN w:val="0"/>
        <w:adjustRightInd w:val="0"/>
        <w:rPr>
          <w:rFonts w:ascii="David" w:hAnsi="David"/>
          <w:b/>
          <w:bCs/>
          <w:sz w:val="28"/>
          <w:szCs w:val="28"/>
          <w:rtl/>
        </w:rPr>
      </w:pPr>
    </w:p>
    <w:p w14:paraId="7431127D" w14:textId="77777777" w:rsidR="00C56D6A" w:rsidRPr="006A1A17" w:rsidRDefault="00C56D6A" w:rsidP="00C56D6A">
      <w:pPr>
        <w:autoSpaceDE w:val="0"/>
        <w:autoSpaceDN w:val="0"/>
        <w:bidi w:val="0"/>
        <w:adjustRightInd w:val="0"/>
        <w:jc w:val="center"/>
        <w:rPr>
          <w:rFonts w:ascii="David" w:hAnsi="David"/>
          <w:b/>
          <w:bCs/>
          <w:sz w:val="28"/>
          <w:szCs w:val="28"/>
          <w:rtl/>
        </w:rPr>
      </w:pPr>
      <w:r w:rsidRPr="006A1A17">
        <w:rPr>
          <w:rFonts w:ascii="David" w:hAnsi="David"/>
          <w:b/>
          <w:bCs/>
          <w:sz w:val="28"/>
          <w:szCs w:val="28"/>
          <w:rtl/>
        </w:rPr>
        <w:t xml:space="preserve">קורות חיים בצירוף </w:t>
      </w:r>
      <w:r w:rsidRPr="006A1A17">
        <w:rPr>
          <w:rFonts w:ascii="David" w:hAnsi="David"/>
          <w:b/>
          <w:bCs/>
          <w:sz w:val="28"/>
          <w:szCs w:val="28"/>
          <w:highlight w:val="yellow"/>
          <w:rtl/>
        </w:rPr>
        <w:t>אישור לימודים</w:t>
      </w:r>
      <w:r w:rsidRPr="006A1A17">
        <w:rPr>
          <w:rFonts w:ascii="David" w:hAnsi="David"/>
          <w:b/>
          <w:bCs/>
          <w:sz w:val="28"/>
          <w:szCs w:val="28"/>
          <w:rtl/>
        </w:rPr>
        <w:t xml:space="preserve"> ניתן להעביר לכתובת מייל:</w:t>
      </w:r>
    </w:p>
    <w:p w14:paraId="199F313C" w14:textId="77777777" w:rsidR="00C56D6A" w:rsidRPr="006A1A17" w:rsidRDefault="00686B84" w:rsidP="00C56D6A">
      <w:pPr>
        <w:autoSpaceDE w:val="0"/>
        <w:autoSpaceDN w:val="0"/>
        <w:bidi w:val="0"/>
        <w:adjustRightInd w:val="0"/>
        <w:jc w:val="center"/>
        <w:rPr>
          <w:rFonts w:ascii="David" w:hAnsi="David"/>
          <w:sz w:val="28"/>
          <w:szCs w:val="28"/>
        </w:rPr>
      </w:pPr>
      <w:r>
        <w:rPr>
          <w:rStyle w:val="Hyperlink"/>
          <w:rFonts w:ascii="David" w:hAnsi="David"/>
          <w:sz w:val="28"/>
          <w:szCs w:val="28"/>
        </w:rPr>
        <w:t>shanin</w:t>
      </w:r>
      <w:r w:rsidR="00C56D6A" w:rsidRPr="006A1A17">
        <w:rPr>
          <w:rStyle w:val="Hyperlink"/>
          <w:rFonts w:ascii="David" w:hAnsi="David"/>
          <w:sz w:val="28"/>
          <w:szCs w:val="28"/>
        </w:rPr>
        <w:t>a@ncs.gov.il</w:t>
      </w:r>
    </w:p>
    <w:p w14:paraId="0B308CF6" w14:textId="44F0F864" w:rsidR="00C56D6A" w:rsidRDefault="00C56D6A" w:rsidP="00283FD5">
      <w:pPr>
        <w:autoSpaceDE w:val="0"/>
        <w:autoSpaceDN w:val="0"/>
        <w:adjustRightInd w:val="0"/>
        <w:jc w:val="center"/>
        <w:rPr>
          <w:rFonts w:ascii="David" w:hAnsi="David"/>
          <w:b/>
          <w:bCs/>
          <w:rtl/>
        </w:rPr>
      </w:pPr>
      <w:r w:rsidRPr="006A1A17">
        <w:rPr>
          <w:rFonts w:ascii="David" w:hAnsi="David"/>
          <w:b/>
          <w:bCs/>
          <w:color w:val="FF0000"/>
          <w:sz w:val="28"/>
          <w:szCs w:val="28"/>
          <w:rtl/>
        </w:rPr>
        <w:t>עד</w:t>
      </w:r>
      <w:r w:rsidR="00686B84">
        <w:rPr>
          <w:rFonts w:ascii="David" w:hAnsi="David" w:hint="cs"/>
          <w:b/>
          <w:bCs/>
          <w:color w:val="FF0000"/>
          <w:sz w:val="28"/>
          <w:szCs w:val="28"/>
          <w:rtl/>
        </w:rPr>
        <w:t xml:space="preserve"> לתאריך</w:t>
      </w:r>
      <w:r w:rsidRPr="006A1A17">
        <w:rPr>
          <w:rFonts w:ascii="David" w:hAnsi="David"/>
          <w:b/>
          <w:bCs/>
          <w:color w:val="FF0000"/>
          <w:sz w:val="28"/>
          <w:szCs w:val="28"/>
          <w:rtl/>
        </w:rPr>
        <w:t xml:space="preserve"> </w:t>
      </w:r>
      <w:r w:rsidR="006D4ED6">
        <w:rPr>
          <w:rFonts w:ascii="David" w:hAnsi="David" w:hint="cs"/>
          <w:b/>
          <w:bCs/>
          <w:color w:val="FF0000"/>
          <w:sz w:val="28"/>
          <w:szCs w:val="28"/>
          <w:rtl/>
        </w:rPr>
        <w:t>18</w:t>
      </w:r>
      <w:r w:rsidR="00686B84">
        <w:rPr>
          <w:rFonts w:ascii="David" w:hAnsi="David" w:hint="cs"/>
          <w:b/>
          <w:bCs/>
          <w:color w:val="FF0000"/>
          <w:sz w:val="28"/>
          <w:szCs w:val="28"/>
          <w:rtl/>
        </w:rPr>
        <w:t>/</w:t>
      </w:r>
      <w:r w:rsidR="006D4ED6">
        <w:rPr>
          <w:rFonts w:ascii="David" w:hAnsi="David" w:hint="cs"/>
          <w:b/>
          <w:bCs/>
          <w:color w:val="FF0000"/>
          <w:sz w:val="28"/>
          <w:szCs w:val="28"/>
          <w:rtl/>
        </w:rPr>
        <w:t>12</w:t>
      </w:r>
      <w:r w:rsidR="00686B84">
        <w:rPr>
          <w:rFonts w:ascii="David" w:hAnsi="David" w:hint="cs"/>
          <w:b/>
          <w:bCs/>
          <w:color w:val="FF0000"/>
          <w:sz w:val="28"/>
          <w:szCs w:val="28"/>
          <w:rtl/>
        </w:rPr>
        <w:t>/2023</w:t>
      </w:r>
    </w:p>
    <w:p w14:paraId="6B75E34D" w14:textId="51C25217" w:rsidR="0064760F" w:rsidRPr="006A1A17" w:rsidRDefault="0064760F" w:rsidP="00283FD5">
      <w:pPr>
        <w:autoSpaceDE w:val="0"/>
        <w:autoSpaceDN w:val="0"/>
        <w:adjustRightInd w:val="0"/>
        <w:jc w:val="center"/>
        <w:rPr>
          <w:rFonts w:ascii="David" w:hAnsi="David"/>
          <w:b/>
          <w:bCs/>
        </w:rPr>
      </w:pPr>
      <w:r>
        <w:rPr>
          <w:rFonts w:ascii="David" w:hAnsi="David" w:hint="cs"/>
          <w:b/>
          <w:bCs/>
          <w:rtl/>
        </w:rPr>
        <w:t>הראיונות יתקיימו במשרדי הרשות בירושלים/זום.</w:t>
      </w:r>
    </w:p>
    <w:p w14:paraId="609C7BC1" w14:textId="77777777" w:rsidR="00AC3916" w:rsidRPr="0064760F" w:rsidRDefault="00AC3916" w:rsidP="002F1EDA">
      <w:pPr>
        <w:rPr>
          <w:rtl/>
        </w:rPr>
      </w:pPr>
    </w:p>
    <w:sectPr w:rsidR="00AC3916" w:rsidRPr="0064760F" w:rsidSect="00AC3916">
      <w:headerReference w:type="default" r:id="rId8"/>
      <w:footerReference w:type="default" r:id="rId9"/>
      <w:pgSz w:w="11906" w:h="16838"/>
      <w:pgMar w:top="688" w:right="1800" w:bottom="1440" w:left="1800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388B5" w14:textId="77777777" w:rsidR="005A345C" w:rsidRDefault="005A345C" w:rsidP="00DF2CAE">
      <w:pPr>
        <w:spacing w:after="0" w:line="240" w:lineRule="auto"/>
      </w:pPr>
      <w:r>
        <w:separator/>
      </w:r>
    </w:p>
  </w:endnote>
  <w:endnote w:type="continuationSeparator" w:id="0">
    <w:p w14:paraId="154B5034" w14:textId="77777777" w:rsidR="005A345C" w:rsidRDefault="005A345C" w:rsidP="00DF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981E7" w14:textId="77777777" w:rsidR="00C56A98" w:rsidRPr="00DF2CAE" w:rsidRDefault="00C56A98" w:rsidP="00C56A98">
    <w:pPr>
      <w:pStyle w:val="a5"/>
      <w:rPr>
        <w:rFonts w:cs="David"/>
        <w:sz w:val="16"/>
        <w:szCs w:val="16"/>
        <w:rtl/>
      </w:rPr>
    </w:pPr>
  </w:p>
  <w:tbl>
    <w:tblPr>
      <w:tblpPr w:leftFromText="180" w:rightFromText="180" w:vertAnchor="text" w:horzAnchor="margin" w:tblpXSpec="center" w:tblpY="12294"/>
      <w:bidiVisual/>
      <w:tblW w:w="5954" w:type="dxa"/>
      <w:tblLook w:val="04A0" w:firstRow="1" w:lastRow="0" w:firstColumn="1" w:lastColumn="0" w:noHBand="0" w:noVBand="1"/>
    </w:tblPr>
    <w:tblGrid>
      <w:gridCol w:w="5954"/>
    </w:tblGrid>
    <w:tr w:rsidR="00C56A98" w:rsidRPr="00DF2CAE" w14:paraId="5B737D1D" w14:textId="77777777" w:rsidTr="003E64AA">
      <w:trPr>
        <w:trHeight w:val="227"/>
      </w:trPr>
      <w:tc>
        <w:tcPr>
          <w:tcW w:w="5954" w:type="dxa"/>
          <w:tcBorders>
            <w:top w:val="single" w:sz="4" w:space="0" w:color="1F497D"/>
          </w:tcBorders>
        </w:tcPr>
        <w:p w14:paraId="3B693044" w14:textId="77777777" w:rsidR="00C56A98" w:rsidRDefault="00C56A98" w:rsidP="00C56A98">
          <w:pPr>
            <w:pStyle w:val="a5"/>
            <w:tabs>
              <w:tab w:val="clear" w:pos="8306"/>
            </w:tabs>
            <w:ind w:left="567" w:hanging="567"/>
            <w:jc w:val="center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</w:p>
        <w:p w14:paraId="4D6D8721" w14:textId="77777777" w:rsidR="0026238F" w:rsidRDefault="0026238F" w:rsidP="0026238F">
          <w:pPr>
            <w:pStyle w:val="a5"/>
            <w:tabs>
              <w:tab w:val="clear" w:pos="8306"/>
            </w:tabs>
            <w:spacing w:line="360" w:lineRule="auto"/>
            <w:jc w:val="center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רחוב </w:t>
          </w:r>
          <w:proofErr w:type="spellStart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קלרמון</w:t>
          </w:r>
          <w:proofErr w:type="spellEnd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גאנו 3, </w:t>
          </w:r>
          <w:r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קריית מנחם בגין,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ירושלים</w:t>
          </w:r>
          <w:r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ת.ד. 49772 מיקוד 9149701</w:t>
          </w:r>
        </w:p>
        <w:p w14:paraId="7DE5E270" w14:textId="77777777" w:rsidR="00C56A98" w:rsidRPr="00F4614D" w:rsidRDefault="0026238F" w:rsidP="0091312E">
          <w:pPr>
            <w:pStyle w:val="a5"/>
            <w:tabs>
              <w:tab w:val="clear" w:pos="8306"/>
            </w:tabs>
            <w:spacing w:line="360" w:lineRule="auto"/>
            <w:jc w:val="center"/>
            <w:rPr>
              <w:rFonts w:ascii="Tahoma" w:hAnsi="Tahoma" w:cs="David"/>
              <w:color w:val="000066"/>
              <w:sz w:val="18"/>
              <w:szCs w:val="18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692951BA" wp14:editId="713134DE">
                <wp:simplePos x="0" y="0"/>
                <wp:positionH relativeFrom="column">
                  <wp:posOffset>452120</wp:posOffset>
                </wp:positionH>
                <wp:positionV relativeFrom="paragraph">
                  <wp:posOffset>167005</wp:posOffset>
                </wp:positionV>
                <wp:extent cx="184785" cy="184785"/>
                <wp:effectExtent l="0" t="0" r="5715" b="5715"/>
                <wp:wrapNone/>
                <wp:docPr id="37" name="תמונה 5" descr="facebook-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5" descr="facebook-ic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" cy="1847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56A98"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אלקטרוני: </w:t>
          </w:r>
          <w:r w:rsidR="0091312E">
            <w:rPr>
              <w:rFonts w:ascii="Times New Roman" w:hAnsi="Times New Roman" w:cs="Times New Roman" w:hint="cs"/>
              <w:b/>
              <w:bCs/>
              <w:color w:val="000066"/>
              <w:sz w:val="18"/>
              <w:szCs w:val="18"/>
              <w:rtl/>
            </w:rPr>
            <w:t>________</w:t>
          </w:r>
          <w:r w:rsidR="00C56A98" w:rsidRPr="00F4614D">
            <w:rPr>
              <w:rFonts w:ascii="Times New Roman" w:hAnsi="Times New Roman" w:cs="Times New Roman"/>
              <w:b/>
              <w:bCs/>
              <w:color w:val="000066"/>
              <w:sz w:val="18"/>
              <w:szCs w:val="18"/>
              <w:rtl/>
            </w:rPr>
            <w:t xml:space="preserve">  </w:t>
          </w:r>
          <w:r w:rsidR="00C56A98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>ט</w:t>
          </w:r>
          <w:r w:rsidR="00C56A98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לפון</w:t>
          </w:r>
          <w:r w:rsidR="00C56A98"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: </w:t>
          </w:r>
          <w:r w:rsidR="0091312E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_________</w:t>
          </w:r>
          <w:r w:rsidR="00C56A98"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>, פקס:</w:t>
          </w:r>
          <w:r w:rsidR="00C56A98"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</w:t>
          </w:r>
          <w:r w:rsidR="0091312E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__________</w:t>
          </w:r>
          <w:r w:rsidR="00C56A98" w:rsidRPr="00F4614D">
            <w:rPr>
              <w:rFonts w:ascii="Tahoma" w:hAnsi="Tahoma" w:cs="David"/>
              <w:color w:val="000066"/>
              <w:sz w:val="18"/>
              <w:szCs w:val="18"/>
              <w:rtl/>
            </w:rPr>
            <w:t xml:space="preserve"> </w:t>
          </w:r>
        </w:p>
        <w:p w14:paraId="772CE0A4" w14:textId="77777777" w:rsidR="00C56A98" w:rsidRDefault="00C56A98" w:rsidP="00C56A98">
          <w:pPr>
            <w:pStyle w:val="a5"/>
            <w:tabs>
              <w:tab w:val="clear" w:pos="8306"/>
            </w:tabs>
            <w:spacing w:line="360" w:lineRule="auto"/>
            <w:ind w:left="567" w:hanging="567"/>
            <w:jc w:val="center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  חפשו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אותנו בפייסבוק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: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רשות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השירות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הלאומי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>-</w:t>
          </w:r>
          <w:r w:rsidR="00AC3916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אזרחי</w:t>
          </w:r>
          <w:r w:rsidRPr="00F4614D">
            <w:rPr>
              <w:noProof/>
            </w:rPr>
            <w:t xml:space="preserve"> </w:t>
          </w:r>
          <w:r w:rsidRPr="00F4614D">
            <w:rPr>
              <w:rFonts w:hint="cs"/>
              <w:noProof/>
              <w:rtl/>
            </w:rPr>
            <w:t xml:space="preserve"> </w:t>
          </w:r>
        </w:p>
        <w:p w14:paraId="0FB2DA75" w14:textId="77777777" w:rsidR="00AC3916" w:rsidRPr="00F4614D" w:rsidRDefault="00AC3916" w:rsidP="0026238F">
          <w:pPr>
            <w:pStyle w:val="a5"/>
            <w:tabs>
              <w:tab w:val="clear" w:pos="8306"/>
            </w:tabs>
            <w:spacing w:line="360" w:lineRule="auto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</w:p>
      </w:tc>
    </w:tr>
  </w:tbl>
  <w:p w14:paraId="7893ADBA" w14:textId="77777777" w:rsidR="00DF2CAE" w:rsidRPr="00C56A98" w:rsidRDefault="00DF2CAE" w:rsidP="00AC39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139CC" w14:textId="77777777" w:rsidR="005A345C" w:rsidRDefault="005A345C" w:rsidP="00DF2CAE">
      <w:pPr>
        <w:spacing w:after="0" w:line="240" w:lineRule="auto"/>
      </w:pPr>
      <w:r>
        <w:separator/>
      </w:r>
    </w:p>
  </w:footnote>
  <w:footnote w:type="continuationSeparator" w:id="0">
    <w:p w14:paraId="43625A96" w14:textId="77777777" w:rsidR="005A345C" w:rsidRDefault="005A345C" w:rsidP="00DF2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0373" w:type="dxa"/>
      <w:tblInd w:w="-800" w:type="dxa"/>
      <w:tblLayout w:type="fixed"/>
      <w:tblLook w:val="04A0" w:firstRow="1" w:lastRow="0" w:firstColumn="1" w:lastColumn="0" w:noHBand="0" w:noVBand="1"/>
    </w:tblPr>
    <w:tblGrid>
      <w:gridCol w:w="3560"/>
      <w:gridCol w:w="2980"/>
      <w:gridCol w:w="3833"/>
    </w:tblGrid>
    <w:tr w:rsidR="00761992" w:rsidRPr="001B0F3B" w14:paraId="7FDB5B20" w14:textId="77777777" w:rsidTr="00347D70">
      <w:trPr>
        <w:trHeight w:val="1310"/>
      </w:trPr>
      <w:tc>
        <w:tcPr>
          <w:tcW w:w="3560" w:type="dxa"/>
          <w:vAlign w:val="bottom"/>
        </w:tcPr>
        <w:p w14:paraId="0243ACC1" w14:textId="77777777" w:rsidR="00761992" w:rsidRPr="00604E98" w:rsidRDefault="00347D70" w:rsidP="00347D70">
          <w:pPr>
            <w:spacing w:after="0" w:line="240" w:lineRule="auto"/>
            <w:jc w:val="center"/>
            <w:rPr>
              <w:b/>
              <w:bCs/>
              <w:color w:val="000080"/>
              <w:sz w:val="12"/>
              <w:szCs w:val="12"/>
              <w:rtl/>
            </w:rPr>
          </w:pPr>
          <w:r>
            <w:rPr>
              <w:noProof/>
              <w:rtl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3A9DE606" wp14:editId="568E4F5E">
                    <wp:simplePos x="0" y="0"/>
                    <wp:positionH relativeFrom="column">
                      <wp:posOffset>316865</wp:posOffset>
                    </wp:positionH>
                    <wp:positionV relativeFrom="paragraph">
                      <wp:posOffset>-360680</wp:posOffset>
                    </wp:positionV>
                    <wp:extent cx="1927860" cy="709930"/>
                    <wp:effectExtent l="0" t="0" r="0" b="0"/>
                    <wp:wrapNone/>
                    <wp:docPr id="5" name="קבוצה 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927860" cy="709930"/>
                              <a:chOff x="0" y="0"/>
                              <a:chExt cx="2042160" cy="748030"/>
                            </a:xfrm>
                          </wpg:grpSpPr>
                          <pic:pic xmlns:pic="http://schemas.openxmlformats.org/drawingml/2006/picture">
                            <pic:nvPicPr>
                              <pic:cNvPr id="45" name="תמונה 45" descr="logo-minhelet_c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1194" r="412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9050"/>
                                <a:ext cx="1371600" cy="72898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47" name="תמונה 8" descr="logo-minhelet_c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880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125" y="0"/>
                                <a:ext cx="661035" cy="72898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15B2B3A5" id="קבוצה 5" o:spid="_x0000_s1026" style="position:absolute;left:0;text-align:left;margin-left:24.95pt;margin-top:-28.4pt;width:151.8pt;height:55.9pt;z-index:251658240" coordsize="20421,7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תמונה 45" o:spid="_x0000_s1027" type="#_x0000_t75" alt="logo-minhelet_c" style="position:absolute;top:190;width:13716;height:7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QfdfFAAAA2wAAAA8AAABkcnMvZG93bnJldi54bWxEj1trwkAUhN8L/Q/LKfStbir1QnQTRCst&#10;1hcviL4dssckNHs2ZFdN/fWuUPBxmJlvmHHamkqcqXGlZQXvnQgEcWZ1ybmC7Wb+NgThPLLGyjIp&#10;+CMHafL8NMZY2wuv6Lz2uQgQdjEqKLyvYyldVpBB17E1cfCOtjHog2xyqRu8BLipZDeK+tJgyWGh&#10;wJqmBWW/65NRsKehXR7scjEwZH5OO5zNP7+uSr2+tJMRCE+tf4T/299awUcP7l/CD5DJ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UH3XxQAAANsAAAAPAAAAAAAAAAAAAAAA&#10;AJ8CAABkcnMvZG93bnJldi54bWxQSwUGAAAAAAQABAD3AAAAkQMAAAAA&#10;">
                      <v:imagedata r:id="rId2" o:title="logo-minhelet_c" cropleft="20443f" cropright="2706f"/>
                      <v:path arrowok="t"/>
                    </v:shape>
                    <v:shape id="תמונה 8" o:spid="_x0000_s1028" type="#_x0000_t75" alt="logo-minhelet_c" style="position:absolute;left:13811;width:6610;height:7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by4bEAAAA2wAAAA8AAABkcnMvZG93bnJldi54bWxEj0+LwjAUxO+C3yE8wZumFnFLNcoiiB48&#10;rH8QvD2aZ1u2eSlJ1O5++o0g7HGYmd8wi1VnGvEg52vLCibjBARxYXXNpYLzaTPKQPiArLGxTAp+&#10;yMNq2e8tMNf2yQd6HEMpIoR9jgqqENpcSl9UZNCPbUscvZt1BkOUrpTa4TPCTSPTJJlJgzXHhQpb&#10;WldUfB/vRsFeXjHzbmv2xbW5/ZbbdH35SpUaDrrPOYhAXfgPv9s7rWD6Aa8v8Qf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by4bEAAAA2wAAAA8AAAAAAAAAAAAAAAAA&#10;nwIAAGRycy9kb3ducmV2LnhtbFBLBQYAAAAABAAEAPcAAACQAwAAAAA=&#10;">
                      <v:imagedata r:id="rId2" o:title="logo-minhelet_c" cropright="45093f"/>
                      <v:path arrowok="t"/>
                    </v:shape>
                  </v:group>
                </w:pict>
              </mc:Fallback>
            </mc:AlternateContent>
          </w:r>
        </w:p>
        <w:p w14:paraId="794727A6" w14:textId="77777777" w:rsidR="00761992" w:rsidRPr="00347D70" w:rsidRDefault="00761992" w:rsidP="00347D70">
          <w:pPr>
            <w:jc w:val="center"/>
            <w:rPr>
              <w:rtl/>
            </w:rPr>
          </w:pPr>
        </w:p>
      </w:tc>
      <w:tc>
        <w:tcPr>
          <w:tcW w:w="2980" w:type="dxa"/>
        </w:tcPr>
        <w:p w14:paraId="39C90CB5" w14:textId="77777777" w:rsidR="00761992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31"/>
              <w:szCs w:val="31"/>
              <w:rtl/>
            </w:rPr>
          </w:pPr>
        </w:p>
        <w:p w14:paraId="70F960D4" w14:textId="77777777" w:rsidR="00761992" w:rsidRDefault="00C56A98" w:rsidP="00FE7B47">
          <w:pPr>
            <w:spacing w:after="0" w:line="240" w:lineRule="auto"/>
            <w:jc w:val="center"/>
            <w:rPr>
              <w:b/>
              <w:bCs/>
              <w:color w:val="000080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7216" behindDoc="0" locked="0" layoutInCell="1" allowOverlap="1" wp14:anchorId="2C87A529" wp14:editId="6AD7F1D4">
                <wp:simplePos x="0" y="0"/>
                <wp:positionH relativeFrom="column">
                  <wp:posOffset>633730</wp:posOffset>
                </wp:positionH>
                <wp:positionV relativeFrom="paragraph">
                  <wp:posOffset>49530</wp:posOffset>
                </wp:positionV>
                <wp:extent cx="582930" cy="687705"/>
                <wp:effectExtent l="0" t="0" r="7620" b="0"/>
                <wp:wrapNone/>
                <wp:docPr id="44" name="תמונה 0" descr="medina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0" descr="medina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930" cy="687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A04A67E" w14:textId="77777777" w:rsidR="00761992" w:rsidRPr="00F4614D" w:rsidRDefault="00761992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20"/>
              <w:szCs w:val="20"/>
              <w:rtl/>
            </w:rPr>
          </w:pPr>
        </w:p>
        <w:p w14:paraId="0F7404D2" w14:textId="77777777" w:rsidR="00761992" w:rsidRDefault="00761992" w:rsidP="00FE7B47">
          <w:pPr>
            <w:spacing w:after="0" w:line="240" w:lineRule="auto"/>
            <w:rPr>
              <w:b/>
              <w:bCs/>
              <w:color w:val="000080"/>
              <w:sz w:val="28"/>
              <w:szCs w:val="28"/>
              <w:rtl/>
            </w:rPr>
          </w:pPr>
        </w:p>
        <w:p w14:paraId="70E9A5FB" w14:textId="77777777" w:rsidR="00761992" w:rsidRPr="004B0083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28"/>
              <w:szCs w:val="28"/>
              <w:rtl/>
            </w:rPr>
          </w:pPr>
        </w:p>
        <w:p w14:paraId="4E918924" w14:textId="77777777" w:rsidR="00761992" w:rsidRPr="00F4614D" w:rsidRDefault="00C56A98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14"/>
              <w:szCs w:val="14"/>
              <w:rtl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79654D58" wp14:editId="3E552892">
                    <wp:simplePos x="0" y="0"/>
                    <wp:positionH relativeFrom="column">
                      <wp:posOffset>74930</wp:posOffset>
                    </wp:positionH>
                    <wp:positionV relativeFrom="paragraph">
                      <wp:posOffset>77470</wp:posOffset>
                    </wp:positionV>
                    <wp:extent cx="1684655" cy="356870"/>
                    <wp:effectExtent l="0" t="0" r="0" b="5080"/>
                    <wp:wrapNone/>
                    <wp:docPr id="9" name="תיבת טקסט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684655" cy="3568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C622DC" w14:textId="77777777" w:rsidR="00FF2AC6" w:rsidRDefault="00FF2AC6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8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80"/>
                                    <w:sz w:val="28"/>
                                    <w:szCs w:val="28"/>
                                    <w:rtl/>
                                  </w:rPr>
                                  <w:t>מדינת ישראל</w:t>
                                </w:r>
                              </w:p>
                              <w:p w14:paraId="57340F49" w14:textId="77777777" w:rsidR="00761992" w:rsidRPr="00810A28" w:rsidRDefault="00761992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  <w:rtl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654D58"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2" o:spid="_x0000_s1026" type="#_x0000_t202" style="position:absolute;left:0;text-align:left;margin-left:5.9pt;margin-top:6.1pt;width:132.65pt;height:28.1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" stroked="f">
                    <v:textbox>
                      <w:txbxContent>
                        <w:p w14:paraId="07C622DC" w14:textId="77777777" w:rsidR="00FF2AC6" w:rsidRDefault="00FF2AC6" w:rsidP="007619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80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מדינת ישראל</w:t>
                          </w:r>
                        </w:p>
                        <w:p w14:paraId="57340F49" w14:textId="77777777" w:rsidR="00761992" w:rsidRPr="00810A28" w:rsidRDefault="00761992" w:rsidP="0076199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833" w:type="dxa"/>
          <w:vAlign w:val="center"/>
        </w:tcPr>
        <w:p w14:paraId="404706C4" w14:textId="77777777" w:rsidR="00C56A98" w:rsidRPr="00AD1462" w:rsidRDefault="002F1EDA" w:rsidP="00AD1462">
          <w:pPr>
            <w:spacing w:after="0" w:line="240" w:lineRule="auto"/>
            <w:jc w:val="center"/>
            <w:rPr>
              <w:b/>
              <w:bCs/>
              <w:color w:val="000080"/>
              <w:sz w:val="32"/>
              <w:szCs w:val="32"/>
            </w:rPr>
          </w:pPr>
          <w:r>
            <w:rPr>
              <w:rFonts w:hint="cs"/>
              <w:b/>
              <w:bCs/>
              <w:color w:val="000080"/>
              <w:sz w:val="32"/>
              <w:szCs w:val="32"/>
              <w:rtl/>
            </w:rPr>
            <w:t>משאבי אנוש</w:t>
          </w:r>
        </w:p>
      </w:tc>
    </w:tr>
  </w:tbl>
  <w:p w14:paraId="1D43D73C" w14:textId="77777777" w:rsidR="00761992" w:rsidRDefault="00C56A98" w:rsidP="00761992">
    <w:pPr>
      <w:pStyle w:val="a3"/>
      <w:jc w:val="both"/>
      <w:rPr>
        <w:rtl/>
      </w:rPr>
    </w:pPr>
    <w:r>
      <w:rPr>
        <w:noProof/>
        <w:rtl/>
      </w:rPr>
      <mc:AlternateContent>
        <mc:Choice Requires="wpg">
          <w:drawing>
            <wp:anchor distT="4294967293" distB="4294967293" distL="114300" distR="114300" simplePos="0" relativeHeight="251656192" behindDoc="0" locked="0" layoutInCell="1" allowOverlap="1" wp14:anchorId="64024FC4" wp14:editId="47BAED2A">
              <wp:simplePos x="0" y="0"/>
              <wp:positionH relativeFrom="column">
                <wp:posOffset>-606425</wp:posOffset>
              </wp:positionH>
              <wp:positionV relativeFrom="paragraph">
                <wp:posOffset>77469</wp:posOffset>
              </wp:positionV>
              <wp:extent cx="6446520" cy="0"/>
              <wp:effectExtent l="0" t="0" r="30480" b="19050"/>
              <wp:wrapNone/>
              <wp:docPr id="3" name="קבוצה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46520" cy="0"/>
                        <a:chOff x="0" y="0"/>
                        <a:chExt cx="6446614" cy="0"/>
                      </a:xfrm>
                    </wpg:grpSpPr>
                    <wps:wsp>
                      <wps:cNvPr id="13" name="מחבר ישר 13"/>
                      <wps:cNvCnPr/>
                      <wps:spPr>
                        <a:xfrm>
                          <a:off x="0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5" name="מחבר ישר 15"/>
                      <wps:cNvCnPr/>
                      <wps:spPr>
                        <a:xfrm>
                          <a:off x="3784059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CBD74C" id="קבוצה 3" o:spid="_x0000_s1026" style="position:absolute;left:0;text-align:left;margin-left:-47.75pt;margin-top:6.1pt;width:507.6pt;height:0;z-index:251656192;mso-wrap-distance-top:-8e-5mm;mso-wrap-distance-bottom:-8e-5mm" coordsize="64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">
              <v:line id="מחבר ישר 13" o:spid="_x0000_s1027" style="position:absolute;visibility:visible;mso-wrap-style:square" from="0,0" to="266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R478AAADbAAAADwAAAGRycy9kb3ducmV2LnhtbERPTYvCMBC9L/gfwgje1tQVZK1GEUHY&#10;wx7UFfQ4JmNTbCa1yWr990YQvM3jfc503rpKXKkJpWcFg34Gglh7U3KhYPe3+vwGESKywcozKbhT&#10;gPms8zHF3Pgbb+i6jYVIIRxyVGBjrHMpg7bkMPR9TZy4k28cxgSbQpoGbyncVfIry0bSYcmpwWJN&#10;S0v6vP13CvYWf9drfYzkh4eFNoUx/jJWqtdtFxMQkdr4Fr/cPybNH8Lzl3SAn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WvR478AAADbAAAADwAAAAAAAAAAAAAAAACh&#10;AgAAZHJzL2Rvd25yZXYueG1sUEsFBgAAAAAEAAQA+QAAAI0DAAAAAA==&#10;" strokecolor="#4a7ebb"/>
              <v:line id="מחבר ישר 15" o:spid="_x0000_s1028" style="position:absolute;visibility:visible;mso-wrap-style:square" from="37840,0" to="6446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sDMAAAADbAAAADwAAAGRycy9kb3ducmV2LnhtbERPTWsCMRC9F/wPYQrearaK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O7AzAAAAA2wAAAA8AAAAAAAAAAAAAAAAA&#10;oQIAAGRycy9kb3ducmV2LnhtbFBLBQYAAAAABAAEAPkAAACOAwAAAAA=&#10;" strokecolor="#4a7ebb"/>
            </v:group>
          </w:pict>
        </mc:Fallback>
      </mc:AlternateContent>
    </w:r>
  </w:p>
  <w:p w14:paraId="4EA4CEF8" w14:textId="77777777" w:rsidR="00DF2CAE" w:rsidRPr="00761992" w:rsidRDefault="00DF2CAE" w:rsidP="0076199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2996"/>
    <w:multiLevelType w:val="hybridMultilevel"/>
    <w:tmpl w:val="27728D2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7C7255"/>
    <w:multiLevelType w:val="hybridMultilevel"/>
    <w:tmpl w:val="F58A311C"/>
    <w:lvl w:ilvl="0" w:tplc="D83649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E273E5"/>
    <w:multiLevelType w:val="hybridMultilevel"/>
    <w:tmpl w:val="33C8D95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210FD"/>
    <w:multiLevelType w:val="hybridMultilevel"/>
    <w:tmpl w:val="E73C92D6"/>
    <w:lvl w:ilvl="0" w:tplc="B3E635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B29B1"/>
    <w:multiLevelType w:val="hybridMultilevel"/>
    <w:tmpl w:val="B4824EB4"/>
    <w:lvl w:ilvl="0" w:tplc="58FC35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81227"/>
    <w:multiLevelType w:val="multilevel"/>
    <w:tmpl w:val="AA0037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lang w:bidi="he-IL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D69C6"/>
    <w:multiLevelType w:val="hybridMultilevel"/>
    <w:tmpl w:val="A9A84356"/>
    <w:lvl w:ilvl="0" w:tplc="0D3858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772A0"/>
    <w:multiLevelType w:val="hybridMultilevel"/>
    <w:tmpl w:val="891C6FF0"/>
    <w:lvl w:ilvl="0" w:tplc="5672E6B0">
      <w:start w:val="1"/>
      <w:numFmt w:val="hebrew1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A8F"/>
    <w:rsid w:val="00025C35"/>
    <w:rsid w:val="00057859"/>
    <w:rsid w:val="0007098A"/>
    <w:rsid w:val="000C775D"/>
    <w:rsid w:val="000E6BC1"/>
    <w:rsid w:val="000F55A2"/>
    <w:rsid w:val="00107982"/>
    <w:rsid w:val="00131445"/>
    <w:rsid w:val="0015436C"/>
    <w:rsid w:val="0016470D"/>
    <w:rsid w:val="001A1120"/>
    <w:rsid w:val="001A2ADE"/>
    <w:rsid w:val="001A723A"/>
    <w:rsid w:val="001A739E"/>
    <w:rsid w:val="001D1B64"/>
    <w:rsid w:val="001E2888"/>
    <w:rsid w:val="001F1D7A"/>
    <w:rsid w:val="001F22FA"/>
    <w:rsid w:val="001F49C4"/>
    <w:rsid w:val="0020239A"/>
    <w:rsid w:val="00213916"/>
    <w:rsid w:val="00215935"/>
    <w:rsid w:val="00233427"/>
    <w:rsid w:val="0026238F"/>
    <w:rsid w:val="0026351A"/>
    <w:rsid w:val="00265812"/>
    <w:rsid w:val="002720FE"/>
    <w:rsid w:val="002818AE"/>
    <w:rsid w:val="00283FD5"/>
    <w:rsid w:val="002906E3"/>
    <w:rsid w:val="002C2C05"/>
    <w:rsid w:val="002E5AE7"/>
    <w:rsid w:val="002E5B35"/>
    <w:rsid w:val="002F1EDA"/>
    <w:rsid w:val="003017D1"/>
    <w:rsid w:val="00305253"/>
    <w:rsid w:val="00342673"/>
    <w:rsid w:val="00347D70"/>
    <w:rsid w:val="0036195F"/>
    <w:rsid w:val="00374B40"/>
    <w:rsid w:val="003801DA"/>
    <w:rsid w:val="00394C28"/>
    <w:rsid w:val="003D107C"/>
    <w:rsid w:val="003E64AA"/>
    <w:rsid w:val="003F279F"/>
    <w:rsid w:val="004069B0"/>
    <w:rsid w:val="004414EF"/>
    <w:rsid w:val="00445AD1"/>
    <w:rsid w:val="00453EB5"/>
    <w:rsid w:val="00465C88"/>
    <w:rsid w:val="004846C1"/>
    <w:rsid w:val="004A0721"/>
    <w:rsid w:val="004B0083"/>
    <w:rsid w:val="004B45E1"/>
    <w:rsid w:val="004B6130"/>
    <w:rsid w:val="004C704A"/>
    <w:rsid w:val="004E0A92"/>
    <w:rsid w:val="004E78AA"/>
    <w:rsid w:val="004E7B97"/>
    <w:rsid w:val="004F1379"/>
    <w:rsid w:val="004F2417"/>
    <w:rsid w:val="00512D15"/>
    <w:rsid w:val="00520CD0"/>
    <w:rsid w:val="0052137E"/>
    <w:rsid w:val="0054660E"/>
    <w:rsid w:val="005631D0"/>
    <w:rsid w:val="0058797E"/>
    <w:rsid w:val="0059753D"/>
    <w:rsid w:val="005A345C"/>
    <w:rsid w:val="005D4E05"/>
    <w:rsid w:val="005F708B"/>
    <w:rsid w:val="00601E4D"/>
    <w:rsid w:val="00604E98"/>
    <w:rsid w:val="00611E32"/>
    <w:rsid w:val="006129A9"/>
    <w:rsid w:val="006304E7"/>
    <w:rsid w:val="00641DDD"/>
    <w:rsid w:val="006448F6"/>
    <w:rsid w:val="00646B77"/>
    <w:rsid w:val="0064760F"/>
    <w:rsid w:val="00656406"/>
    <w:rsid w:val="006823C8"/>
    <w:rsid w:val="006866F8"/>
    <w:rsid w:val="00686B84"/>
    <w:rsid w:val="006A29BA"/>
    <w:rsid w:val="006D2766"/>
    <w:rsid w:val="006D4ED6"/>
    <w:rsid w:val="00760144"/>
    <w:rsid w:val="00761992"/>
    <w:rsid w:val="007648A9"/>
    <w:rsid w:val="007732F7"/>
    <w:rsid w:val="00790B2B"/>
    <w:rsid w:val="007C004B"/>
    <w:rsid w:val="00810A28"/>
    <w:rsid w:val="008201EC"/>
    <w:rsid w:val="008550FB"/>
    <w:rsid w:val="00864A74"/>
    <w:rsid w:val="0086577A"/>
    <w:rsid w:val="0087131D"/>
    <w:rsid w:val="008744AA"/>
    <w:rsid w:val="00874E83"/>
    <w:rsid w:val="00887A14"/>
    <w:rsid w:val="008A33C3"/>
    <w:rsid w:val="008C07FE"/>
    <w:rsid w:val="008C502F"/>
    <w:rsid w:val="008D7DAD"/>
    <w:rsid w:val="0091312E"/>
    <w:rsid w:val="00916BA7"/>
    <w:rsid w:val="009261F3"/>
    <w:rsid w:val="0097078A"/>
    <w:rsid w:val="0097244B"/>
    <w:rsid w:val="009756B5"/>
    <w:rsid w:val="009800CC"/>
    <w:rsid w:val="00984A56"/>
    <w:rsid w:val="0099236D"/>
    <w:rsid w:val="009C5A18"/>
    <w:rsid w:val="009F51F2"/>
    <w:rsid w:val="00A013BE"/>
    <w:rsid w:val="00A10D72"/>
    <w:rsid w:val="00A22068"/>
    <w:rsid w:val="00A306A7"/>
    <w:rsid w:val="00A4065A"/>
    <w:rsid w:val="00A61DB3"/>
    <w:rsid w:val="00A8423F"/>
    <w:rsid w:val="00A915C7"/>
    <w:rsid w:val="00A97807"/>
    <w:rsid w:val="00AC1D1E"/>
    <w:rsid w:val="00AC3916"/>
    <w:rsid w:val="00AD1462"/>
    <w:rsid w:val="00AD6D7D"/>
    <w:rsid w:val="00AF2E89"/>
    <w:rsid w:val="00B016EC"/>
    <w:rsid w:val="00B2252A"/>
    <w:rsid w:val="00B3645B"/>
    <w:rsid w:val="00B42DB8"/>
    <w:rsid w:val="00B5177D"/>
    <w:rsid w:val="00B659C7"/>
    <w:rsid w:val="00B92FD3"/>
    <w:rsid w:val="00BA5BB3"/>
    <w:rsid w:val="00BA7DC6"/>
    <w:rsid w:val="00BB3107"/>
    <w:rsid w:val="00BC3346"/>
    <w:rsid w:val="00BD4F0D"/>
    <w:rsid w:val="00BE2926"/>
    <w:rsid w:val="00BE58A7"/>
    <w:rsid w:val="00C023C0"/>
    <w:rsid w:val="00C462D1"/>
    <w:rsid w:val="00C46330"/>
    <w:rsid w:val="00C56A98"/>
    <w:rsid w:val="00C56D6A"/>
    <w:rsid w:val="00C573F6"/>
    <w:rsid w:val="00C66B94"/>
    <w:rsid w:val="00C837FD"/>
    <w:rsid w:val="00C91711"/>
    <w:rsid w:val="00CA5630"/>
    <w:rsid w:val="00CA65BA"/>
    <w:rsid w:val="00CE0AF0"/>
    <w:rsid w:val="00CF4247"/>
    <w:rsid w:val="00CF7B38"/>
    <w:rsid w:val="00D06BFD"/>
    <w:rsid w:val="00D1303E"/>
    <w:rsid w:val="00D2377D"/>
    <w:rsid w:val="00D40561"/>
    <w:rsid w:val="00D777AB"/>
    <w:rsid w:val="00D81656"/>
    <w:rsid w:val="00D83043"/>
    <w:rsid w:val="00D845CE"/>
    <w:rsid w:val="00DA4575"/>
    <w:rsid w:val="00DA5CEE"/>
    <w:rsid w:val="00DB0586"/>
    <w:rsid w:val="00DB289F"/>
    <w:rsid w:val="00DD3E73"/>
    <w:rsid w:val="00DF2CAE"/>
    <w:rsid w:val="00E04A8F"/>
    <w:rsid w:val="00E27D3B"/>
    <w:rsid w:val="00E370E1"/>
    <w:rsid w:val="00E618C9"/>
    <w:rsid w:val="00E655B6"/>
    <w:rsid w:val="00E73E97"/>
    <w:rsid w:val="00E77AE0"/>
    <w:rsid w:val="00E85911"/>
    <w:rsid w:val="00E87EFA"/>
    <w:rsid w:val="00ED0F13"/>
    <w:rsid w:val="00EE2B9A"/>
    <w:rsid w:val="00F14E10"/>
    <w:rsid w:val="00F2543C"/>
    <w:rsid w:val="00F25925"/>
    <w:rsid w:val="00F4614D"/>
    <w:rsid w:val="00F65CDA"/>
    <w:rsid w:val="00F66ADE"/>
    <w:rsid w:val="00F70E59"/>
    <w:rsid w:val="00F739F8"/>
    <w:rsid w:val="00F87A2E"/>
    <w:rsid w:val="00F96023"/>
    <w:rsid w:val="00FD2498"/>
    <w:rsid w:val="00FE1C19"/>
    <w:rsid w:val="00FE7B47"/>
    <w:rsid w:val="00FF2A4C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AA7E4AF"/>
  <w15:docId w15:val="{4CE138DD-E47B-4CA8-BD81-B46CA731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AF0"/>
    <w:pPr>
      <w:bidi/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4">
    <w:name w:val="כותרת עליונה תו"/>
    <w:basedOn w:val="a0"/>
    <w:link w:val="a3"/>
    <w:uiPriority w:val="99"/>
    <w:rsid w:val="00DF2CAE"/>
  </w:style>
  <w:style w:type="paragraph" w:styleId="a5">
    <w:name w:val="footer"/>
    <w:basedOn w:val="a"/>
    <w:link w:val="a6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6">
    <w:name w:val="כותרת תחתונה תו"/>
    <w:basedOn w:val="a0"/>
    <w:link w:val="a5"/>
    <w:rsid w:val="00DF2CAE"/>
  </w:style>
  <w:style w:type="paragraph" w:styleId="a7">
    <w:name w:val="Balloon Text"/>
    <w:basedOn w:val="a"/>
    <w:link w:val="a8"/>
    <w:uiPriority w:val="99"/>
    <w:semiHidden/>
    <w:unhideWhenUsed/>
    <w:rsid w:val="00A0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A013B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E7B97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C573F6"/>
    <w:rPr>
      <w:color w:val="808080"/>
    </w:rPr>
  </w:style>
  <w:style w:type="character" w:styleId="Hyperlink">
    <w:name w:val="Hyperlink"/>
    <w:basedOn w:val="a0"/>
    <w:uiPriority w:val="99"/>
    <w:unhideWhenUsed/>
    <w:rsid w:val="00C56D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rdenm\Documents\macro\firma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F6F3C-1374-48E4-AB74-9E41CBB9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firma</Template>
  <TotalTime>2</TotalTime>
  <Pages>1</Pages>
  <Words>115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 פדידה</dc:creator>
  <cp:keywords/>
  <cp:lastModifiedBy>אור קציר</cp:lastModifiedBy>
  <cp:revision>2</cp:revision>
  <cp:lastPrinted>2023-08-02T06:46:00Z</cp:lastPrinted>
  <dcterms:created xsi:type="dcterms:W3CDTF">2024-12-11T12:52:00Z</dcterms:created>
  <dcterms:modified xsi:type="dcterms:W3CDTF">2024-12-11T12:52:00Z</dcterms:modified>
</cp:coreProperties>
</file>